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21D3" w14:textId="77777777" w:rsidR="00E75BA4" w:rsidRDefault="00EB0AA3" w:rsidP="009B4836">
      <w:pPr>
        <w:pStyle w:val="Ttulo"/>
        <w:ind w:left="0"/>
        <w:jc w:val="center"/>
      </w:pPr>
      <w:r>
        <w:t>CUESTIONARIO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COTIZACIÓN</w:t>
      </w:r>
    </w:p>
    <w:p w14:paraId="5A7A8440" w14:textId="77777777" w:rsidR="00E75BA4" w:rsidRDefault="00E75BA4">
      <w:pPr>
        <w:pStyle w:val="Textoindependiente"/>
        <w:spacing w:before="5"/>
        <w:rPr>
          <w:sz w:val="11"/>
        </w:rPr>
      </w:pPr>
    </w:p>
    <w:p w14:paraId="29307AF8" w14:textId="77777777" w:rsidR="00E75BA4" w:rsidRDefault="00EB0AA3" w:rsidP="00C70028">
      <w:pPr>
        <w:pStyle w:val="Textoindependiente"/>
        <w:spacing w:before="94" w:line="261" w:lineRule="auto"/>
        <w:ind w:left="426" w:right="877"/>
        <w:jc w:val="both"/>
      </w:pPr>
      <w:r>
        <w:t>Le agradecemos completar este cuestionario, que tiene el propósito de proveernos de la información</w:t>
      </w:r>
      <w:r>
        <w:rPr>
          <w:spacing w:val="1"/>
        </w:rPr>
        <w:t xml:space="preserve"> </w:t>
      </w:r>
      <w:r>
        <w:t>necesaria para elaborar una cotización ajustada</w:t>
      </w:r>
      <w:r>
        <w:rPr>
          <w:spacing w:val="1"/>
        </w:rPr>
        <w:t xml:space="preserve"> </w:t>
      </w:r>
      <w:r>
        <w:t>a las características de su organización, seleccionar un</w:t>
      </w:r>
      <w:r>
        <w:rPr>
          <w:spacing w:val="1"/>
        </w:rPr>
        <w:t xml:space="preserve"> </w:t>
      </w:r>
      <w:r>
        <w:t xml:space="preserve">equipo auditor con la competencia necesaria para efectuar la evaluación de su Organización y </w:t>
      </w:r>
      <w:r w:rsidR="00C70028">
        <w:t>determinar</w:t>
      </w:r>
      <w:r w:rsidR="00C70028">
        <w:rPr>
          <w:spacing w:val="-53"/>
        </w:rPr>
        <w:t xml:space="preserve"> el</w:t>
      </w:r>
      <w:r>
        <w:rPr>
          <w:spacing w:val="31"/>
        </w:rPr>
        <w:t xml:space="preserve"> </w:t>
      </w:r>
      <w:r>
        <w:t>número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días-auditor</w:t>
      </w:r>
      <w:r>
        <w:rPr>
          <w:spacing w:val="31"/>
        </w:rPr>
        <w:t xml:space="preserve"> </w:t>
      </w:r>
      <w:r>
        <w:t>necesarios</w:t>
      </w:r>
      <w:r>
        <w:rPr>
          <w:spacing w:val="31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llevar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cabo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proceso</w:t>
      </w:r>
      <w:r>
        <w:rPr>
          <w:spacing w:val="31"/>
        </w:rPr>
        <w:t xml:space="preserve"> </w:t>
      </w:r>
      <w:r>
        <w:t>completo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Certificación.</w:t>
      </w:r>
    </w:p>
    <w:p w14:paraId="43EA4F44" w14:textId="77777777" w:rsidR="00E75BA4" w:rsidRDefault="00E75BA4">
      <w:pPr>
        <w:pStyle w:val="Textoindependiente"/>
        <w:rPr>
          <w:sz w:val="25"/>
        </w:rPr>
      </w:pPr>
    </w:p>
    <w:p w14:paraId="0EEFAF02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general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organización: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446"/>
        <w:gridCol w:w="121"/>
        <w:gridCol w:w="20"/>
        <w:gridCol w:w="1418"/>
        <w:gridCol w:w="425"/>
        <w:gridCol w:w="142"/>
        <w:gridCol w:w="283"/>
        <w:gridCol w:w="1256"/>
        <w:gridCol w:w="992"/>
        <w:gridCol w:w="162"/>
        <w:gridCol w:w="2126"/>
        <w:gridCol w:w="2734"/>
      </w:tblGrid>
      <w:tr w:rsidR="001D6141" w:rsidRPr="005A5625" w14:paraId="2AACBFFB" w14:textId="77777777" w:rsidTr="00F507E8">
        <w:trPr>
          <w:trHeight w:val="332"/>
        </w:trPr>
        <w:tc>
          <w:tcPr>
            <w:tcW w:w="3007" w:type="dxa"/>
            <w:gridSpan w:val="7"/>
            <w:tcBorders>
              <w:right w:val="nil"/>
            </w:tcBorders>
          </w:tcPr>
          <w:p w14:paraId="1C19A842" w14:textId="77777777" w:rsidR="001D6141" w:rsidRPr="00766949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Razón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Social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de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la</w:t>
            </w:r>
            <w:r w:rsidRPr="00766949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organización:</w:t>
            </w:r>
            <w:r w:rsidRPr="00766949">
              <w:rPr>
                <w:rFonts w:ascii="Arial" w:hAnsi="Arial" w:cs="Arial"/>
                <w:spacing w:val="18"/>
                <w:sz w:val="20"/>
              </w:rPr>
              <w:t xml:space="preserve"> </w:t>
            </w:r>
          </w:p>
        </w:tc>
        <w:tc>
          <w:tcPr>
            <w:tcW w:w="7553" w:type="dxa"/>
            <w:gridSpan w:val="6"/>
            <w:tcBorders>
              <w:left w:val="nil"/>
            </w:tcBorders>
          </w:tcPr>
          <w:p w14:paraId="1F58BF39" w14:textId="6FF8BF1D" w:rsidR="001D6141" w:rsidRPr="0050543A" w:rsidRDefault="00971554" w:rsidP="00EA024F">
            <w:pPr>
              <w:pStyle w:val="TableParagraph"/>
              <w:spacing w:before="50"/>
              <w:rPr>
                <w:rFonts w:ascii="Arial" w:hAnsi="Arial" w:cs="Arial"/>
                <w:color w:val="0000CC"/>
                <w:lang w:val="en-US"/>
              </w:rPr>
            </w:pPr>
            <w:r w:rsidRPr="00D26163">
              <w:rPr>
                <w:rFonts w:ascii="Arial" w:hAnsi="Arial" w:cs="Arial"/>
                <w:color w:val="0000CC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0" w:name="Texto18"/>
            <w:r w:rsidRPr="0050543A">
              <w:rPr>
                <w:rFonts w:ascii="Arial" w:hAnsi="Arial" w:cs="Arial"/>
                <w:color w:val="0000CC"/>
                <w:lang w:val="en-US"/>
              </w:rPr>
              <w:instrText xml:space="preserve"> FORMTEXT </w:instrText>
            </w:r>
            <w:r w:rsidRPr="00D26163">
              <w:rPr>
                <w:rFonts w:ascii="Arial" w:hAnsi="Arial" w:cs="Arial"/>
                <w:color w:val="0000CC"/>
              </w:rPr>
            </w:r>
            <w:r w:rsidRPr="00D26163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D26163">
              <w:rPr>
                <w:rFonts w:ascii="Arial" w:hAnsi="Arial" w:cs="Arial"/>
                <w:color w:val="0000CC"/>
              </w:rPr>
              <w:fldChar w:fldCharType="end"/>
            </w:r>
            <w:bookmarkEnd w:id="0"/>
          </w:p>
        </w:tc>
      </w:tr>
      <w:tr w:rsidR="001D6141" w:rsidRPr="00766949" w14:paraId="62BADCDA" w14:textId="77777777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</w:tcPr>
          <w:p w14:paraId="404DC498" w14:textId="77777777" w:rsidR="001D6141" w:rsidRPr="00766949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Domicilio:</w:t>
            </w:r>
            <w:r w:rsidRPr="00766949">
              <w:rPr>
                <w:rFonts w:ascii="Arial" w:hAnsi="Arial" w:cs="Arial"/>
                <w:spacing w:val="21"/>
                <w:sz w:val="20"/>
              </w:rPr>
              <w:t xml:space="preserve"> </w:t>
            </w:r>
          </w:p>
        </w:tc>
        <w:tc>
          <w:tcPr>
            <w:tcW w:w="9538" w:type="dxa"/>
            <w:gridSpan w:val="9"/>
            <w:tcBorders>
              <w:left w:val="nil"/>
            </w:tcBorders>
          </w:tcPr>
          <w:p w14:paraId="027BCED8" w14:textId="7A963E3B" w:rsidR="001D6141" w:rsidRPr="00971554" w:rsidRDefault="00D47F61" w:rsidP="00EA024F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766949" w14:paraId="389BE824" w14:textId="77777777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</w:tcPr>
          <w:p w14:paraId="35B793BB" w14:textId="77777777" w:rsidR="001D6141" w:rsidRPr="00766949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Comuna:</w:t>
            </w:r>
            <w:r w:rsidRPr="00766949">
              <w:rPr>
                <w:rFonts w:ascii="Arial" w:hAnsi="Arial" w:cs="Arial"/>
                <w:spacing w:val="19"/>
                <w:sz w:val="20"/>
              </w:rPr>
              <w:t xml:space="preserve"> </w:t>
            </w:r>
          </w:p>
        </w:tc>
        <w:tc>
          <w:tcPr>
            <w:tcW w:w="3524" w:type="dxa"/>
            <w:gridSpan w:val="5"/>
            <w:tcBorders>
              <w:left w:val="nil"/>
              <w:right w:val="nil"/>
            </w:tcBorders>
          </w:tcPr>
          <w:p w14:paraId="5EAB3311" w14:textId="1E05C49A" w:rsidR="001D6141" w:rsidRPr="00766949" w:rsidRDefault="00D47F61" w:rsidP="00EA024F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D2ED9D" w14:textId="77777777" w:rsidR="001D6141" w:rsidRPr="00766949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Ciudad:</w:t>
            </w:r>
          </w:p>
        </w:tc>
        <w:tc>
          <w:tcPr>
            <w:tcW w:w="5022" w:type="dxa"/>
            <w:gridSpan w:val="3"/>
            <w:tcBorders>
              <w:left w:val="nil"/>
            </w:tcBorders>
          </w:tcPr>
          <w:p w14:paraId="7EF28316" w14:textId="590ED6D1" w:rsidR="001D6141" w:rsidRPr="00766949" w:rsidRDefault="00D47F61" w:rsidP="00CE49FE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853F0C" w:rsidRPr="00766949" w14:paraId="7805BF12" w14:textId="77777777" w:rsidTr="0091550D">
        <w:trPr>
          <w:trHeight w:val="332"/>
        </w:trPr>
        <w:tc>
          <w:tcPr>
            <w:tcW w:w="2865" w:type="dxa"/>
            <w:gridSpan w:val="6"/>
            <w:tcBorders>
              <w:right w:val="nil"/>
            </w:tcBorders>
          </w:tcPr>
          <w:p w14:paraId="50257E60" w14:textId="0AA5BBD8" w:rsidR="00853F0C" w:rsidRPr="00766949" w:rsidRDefault="00853F0C" w:rsidP="00971554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RUT:</w:t>
            </w:r>
            <w:r w:rsidR="00B754D1" w:rsidRPr="00766949">
              <w:rPr>
                <w:rFonts w:ascii="Arial" w:hAnsi="Arial" w:cs="Arial"/>
                <w:sz w:val="20"/>
              </w:rPr>
              <w:t xml:space="preserve"> </w:t>
            </w:r>
            <w:r w:rsidR="00D47F61"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766949">
              <w:rPr>
                <w:rFonts w:ascii="Arial" w:hAnsi="Arial" w:cs="Arial"/>
                <w:color w:val="0000CC"/>
              </w:rPr>
            </w:r>
            <w:r w:rsidR="00D47F61"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D47F61"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left w:val="nil"/>
              <w:right w:val="nil"/>
            </w:tcBorders>
          </w:tcPr>
          <w:p w14:paraId="496E05C9" w14:textId="77777777" w:rsidR="00853F0C" w:rsidRPr="00971554" w:rsidRDefault="00853F0C" w:rsidP="00392658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color w:val="0000CC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Teléfono:</w:t>
            </w:r>
            <w:r w:rsidR="00B754D1" w:rsidRPr="00766949">
              <w:rPr>
                <w:rFonts w:ascii="Arial" w:hAnsi="Arial" w:cs="Arial"/>
                <w:sz w:val="20"/>
              </w:rPr>
              <w:t xml:space="preserve"> 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971554">
              <w:rPr>
                <w:rFonts w:ascii="Arial" w:hAnsi="Arial" w:cs="Arial"/>
                <w:color w:val="0000CC"/>
              </w:rPr>
            </w:r>
            <w:r w:rsidR="00D47F61"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left w:val="nil"/>
            </w:tcBorders>
          </w:tcPr>
          <w:p w14:paraId="1CE0D2DA" w14:textId="77777777" w:rsidR="00853F0C" w:rsidRPr="00766949" w:rsidRDefault="00853F0C" w:rsidP="00CE49FE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Cel</w:t>
            </w:r>
            <w:r w:rsidR="0091550D">
              <w:rPr>
                <w:rFonts w:ascii="Arial" w:hAnsi="Arial" w:cs="Arial"/>
                <w:sz w:val="20"/>
              </w:rPr>
              <w:t>ular</w:t>
            </w:r>
            <w:r w:rsidRPr="00766949">
              <w:rPr>
                <w:rFonts w:ascii="Arial" w:hAnsi="Arial" w:cs="Arial"/>
                <w:sz w:val="20"/>
              </w:rPr>
              <w:t>:</w:t>
            </w:r>
            <w:r w:rsidR="00B754D1" w:rsidRPr="00766949">
              <w:rPr>
                <w:rFonts w:ascii="Arial" w:hAnsi="Arial" w:cs="Arial"/>
                <w:sz w:val="20"/>
              </w:rPr>
              <w:t xml:space="preserve"> 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971554">
              <w:rPr>
                <w:rFonts w:ascii="Arial" w:hAnsi="Arial" w:cs="Arial"/>
                <w:color w:val="0000CC"/>
              </w:rPr>
            </w:r>
            <w:r w:rsidR="00D47F61"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766949" w14:paraId="09F87376" w14:textId="77777777" w:rsidTr="00F507E8">
        <w:trPr>
          <w:trHeight w:val="332"/>
        </w:trPr>
        <w:tc>
          <w:tcPr>
            <w:tcW w:w="2440" w:type="dxa"/>
            <w:gridSpan w:val="5"/>
            <w:tcBorders>
              <w:bottom w:val="single" w:sz="8" w:space="0" w:color="DDDDDD"/>
              <w:right w:val="nil"/>
            </w:tcBorders>
          </w:tcPr>
          <w:p w14:paraId="0F80197E" w14:textId="77777777" w:rsidR="001D6141" w:rsidRPr="00766949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Rubro</w:t>
            </w:r>
            <w:r w:rsidRPr="00766949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de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la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organización:</w:t>
            </w:r>
            <w:r w:rsidRPr="00766949">
              <w:rPr>
                <w:rFonts w:ascii="Arial" w:hAnsi="Arial" w:cs="Arial"/>
                <w:spacing w:val="4"/>
                <w:sz w:val="20"/>
              </w:rPr>
              <w:t xml:space="preserve"> </w:t>
            </w:r>
          </w:p>
        </w:tc>
        <w:tc>
          <w:tcPr>
            <w:tcW w:w="8120" w:type="dxa"/>
            <w:gridSpan w:val="8"/>
            <w:tcBorders>
              <w:left w:val="nil"/>
              <w:bottom w:val="single" w:sz="8" w:space="0" w:color="DDDDDD"/>
            </w:tcBorders>
          </w:tcPr>
          <w:p w14:paraId="405EA54E" w14:textId="77777777" w:rsidR="001D6141" w:rsidRPr="00766949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766949" w14:paraId="061BE179" w14:textId="77777777" w:rsidTr="00F507E8">
        <w:trPr>
          <w:trHeight w:val="332"/>
        </w:trPr>
        <w:tc>
          <w:tcPr>
            <w:tcW w:w="10560" w:type="dxa"/>
            <w:gridSpan w:val="13"/>
            <w:tcBorders>
              <w:bottom w:val="nil"/>
            </w:tcBorders>
            <w:shd w:val="clear" w:color="auto" w:fill="F2F2F2" w:themeFill="background1" w:themeFillShade="F2"/>
          </w:tcPr>
          <w:p w14:paraId="1B722C58" w14:textId="77777777" w:rsidR="00766949" w:rsidRPr="00766949" w:rsidRDefault="00766949" w:rsidP="00F25977">
            <w:pPr>
              <w:pStyle w:val="TableParagraph"/>
              <w:spacing w:before="50"/>
              <w:rPr>
                <w:rFonts w:ascii="Arial" w:hAnsi="Arial" w:cs="Arial"/>
                <w:b/>
                <w:color w:val="0000CC"/>
              </w:rPr>
            </w:pPr>
            <w:r w:rsidRPr="00766949">
              <w:rPr>
                <w:rFonts w:ascii="Arial" w:hAnsi="Arial" w:cs="Arial"/>
                <w:b/>
                <w:sz w:val="20"/>
              </w:rPr>
              <w:t>Antecedentes Representante Legal</w:t>
            </w:r>
          </w:p>
        </w:tc>
      </w:tr>
      <w:tr w:rsidR="00F507E8" w:rsidRPr="00766949" w14:paraId="5382BE8C" w14:textId="77777777" w:rsidTr="00F507E8">
        <w:trPr>
          <w:trHeight w:val="332"/>
        </w:trPr>
        <w:tc>
          <w:tcPr>
            <w:tcW w:w="881" w:type="dxa"/>
            <w:gridSpan w:val="2"/>
            <w:tcBorders>
              <w:top w:val="nil"/>
              <w:right w:val="nil"/>
            </w:tcBorders>
          </w:tcPr>
          <w:p w14:paraId="76A58697" w14:textId="77777777" w:rsidR="00F507E8" w:rsidRPr="00766949" w:rsidRDefault="00F507E8" w:rsidP="00F507E8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Nombre</w:t>
            </w:r>
            <w:r w:rsidRPr="00766949">
              <w:rPr>
                <w:rFonts w:ascii="Arial" w:hAnsi="Arial" w:cs="Arial"/>
                <w:spacing w:val="3"/>
                <w:sz w:val="20"/>
              </w:rPr>
              <w:t xml:space="preserve"> 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right w:val="nil"/>
            </w:tcBorders>
          </w:tcPr>
          <w:p w14:paraId="4729526E" w14:textId="654B2C58" w:rsidR="00F507E8" w:rsidRPr="00971554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  <w:color w:val="0000CC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right w:val="nil"/>
            </w:tcBorders>
          </w:tcPr>
          <w:p w14:paraId="174C1E4E" w14:textId="319D2CA4" w:rsidR="00F507E8" w:rsidRPr="00766949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RUT:</w:t>
            </w:r>
            <w:r w:rsidRPr="00766949">
              <w:rPr>
                <w:rFonts w:ascii="Arial" w:hAnsi="Arial" w:cs="Arial"/>
              </w:rPr>
              <w:t xml:space="preserve"> </w:t>
            </w: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E334FBB" w14:textId="77777777" w:rsidR="00F507E8" w:rsidRPr="00766949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Cel</w:t>
            </w:r>
            <w:r w:rsidR="0091550D">
              <w:rPr>
                <w:rFonts w:ascii="Arial" w:hAnsi="Arial" w:cs="Arial"/>
                <w:sz w:val="20"/>
              </w:rPr>
              <w:t>ular</w:t>
            </w:r>
            <w:r w:rsidRPr="00766949">
              <w:rPr>
                <w:rFonts w:ascii="Arial" w:hAnsi="Arial" w:cs="Arial"/>
                <w:sz w:val="20"/>
              </w:rPr>
              <w:t>:</w:t>
            </w:r>
            <w:r w:rsidRPr="00766949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734" w:type="dxa"/>
            <w:tcBorders>
              <w:top w:val="nil"/>
              <w:left w:val="nil"/>
            </w:tcBorders>
          </w:tcPr>
          <w:p w14:paraId="71869804" w14:textId="77777777" w:rsidR="00F507E8" w:rsidRPr="00766949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E-mail:</w:t>
            </w:r>
            <w:r w:rsidRPr="00766949">
              <w:rPr>
                <w:rFonts w:ascii="Arial" w:hAnsi="Arial" w:cs="Arial"/>
              </w:rPr>
              <w:t xml:space="preserve"> </w:t>
            </w: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766949" w14:paraId="5888B7A9" w14:textId="77777777" w:rsidTr="00F507E8">
        <w:trPr>
          <w:trHeight w:val="332"/>
        </w:trPr>
        <w:tc>
          <w:tcPr>
            <w:tcW w:w="10560" w:type="dxa"/>
            <w:gridSpan w:val="13"/>
            <w:shd w:val="clear" w:color="auto" w:fill="F2F2F2" w:themeFill="background1" w:themeFillShade="F2"/>
          </w:tcPr>
          <w:p w14:paraId="59D4ECAE" w14:textId="59F787CA" w:rsidR="00766949" w:rsidRPr="00766949" w:rsidRDefault="00A95F9D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Persona asignada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para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la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comunicación</w:t>
            </w:r>
            <w:r w:rsidR="00766949" w:rsidRPr="00766949">
              <w:rPr>
                <w:rFonts w:ascii="Arial" w:hAnsi="Arial" w:cs="Arial"/>
                <w:b/>
                <w:spacing w:val="4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con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ASR</w:t>
            </w:r>
          </w:p>
        </w:tc>
      </w:tr>
      <w:tr w:rsidR="00171B81" w:rsidRPr="00766949" w14:paraId="4B1578A2" w14:textId="77777777" w:rsidTr="00171B81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</w:tcPr>
          <w:p w14:paraId="0FFAB02E" w14:textId="25AB22E0" w:rsidR="00171B81" w:rsidRPr="00766949" w:rsidRDefault="00171B81" w:rsidP="00171B81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Nombre</w:t>
            </w:r>
            <w:r w:rsidRPr="0076694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98" w:type="dxa"/>
            <w:gridSpan w:val="8"/>
            <w:tcBorders>
              <w:left w:val="nil"/>
              <w:right w:val="nil"/>
            </w:tcBorders>
          </w:tcPr>
          <w:p w14:paraId="49C2C865" w14:textId="1E44865C" w:rsidR="00171B81" w:rsidRPr="00766949" w:rsidRDefault="00171B81" w:rsidP="00171B81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left w:val="nil"/>
            </w:tcBorders>
          </w:tcPr>
          <w:p w14:paraId="09C0F8CD" w14:textId="4743F54D" w:rsidR="00171B81" w:rsidRPr="00766949" w:rsidRDefault="00171B81" w:rsidP="00171B81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Cargo:</w:t>
            </w:r>
            <w:r w:rsidRPr="00971554">
              <w:rPr>
                <w:rFonts w:ascii="Arial" w:hAnsi="Arial" w:cs="Arial"/>
                <w:color w:val="0000CC"/>
              </w:rPr>
              <w:t xml:space="preserve"> </w:t>
            </w: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A95F9D" w:rsidRPr="00766949" w14:paraId="15B6E2B2" w14:textId="77777777" w:rsidTr="00BF69E5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</w:tcPr>
          <w:p w14:paraId="1F17BBED" w14:textId="053A7844" w:rsidR="00A95F9D" w:rsidRPr="00766949" w:rsidRDefault="00A95F9D" w:rsidP="00A95F9D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Celular :</w:t>
            </w:r>
            <w:proofErr w:type="gramEnd"/>
          </w:p>
        </w:tc>
        <w:tc>
          <w:tcPr>
            <w:tcW w:w="4698" w:type="dxa"/>
            <w:gridSpan w:val="8"/>
            <w:tcBorders>
              <w:left w:val="nil"/>
              <w:right w:val="nil"/>
            </w:tcBorders>
          </w:tcPr>
          <w:p w14:paraId="1A5EA619" w14:textId="0394E845" w:rsidR="00A95F9D" w:rsidRPr="00766949" w:rsidRDefault="00A95F9D" w:rsidP="00171B81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C16D77D" w14:textId="0474B67A" w:rsidR="00A95F9D" w:rsidRPr="00766949" w:rsidRDefault="00A95F9D" w:rsidP="00171B81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E-mail:</w:t>
            </w:r>
            <w:r w:rsidRPr="00766949">
              <w:rPr>
                <w:rFonts w:ascii="Arial" w:hAnsi="Arial" w:cs="Arial"/>
              </w:rPr>
              <w:t xml:space="preserve"> </w:t>
            </w: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  <w:r>
              <w:rPr>
                <w:rFonts w:ascii="Arial" w:hAnsi="Arial" w:cs="Arial"/>
                <w:color w:val="0000CC"/>
              </w:rPr>
              <w:t xml:space="preserve"> </w:t>
            </w:r>
          </w:p>
        </w:tc>
        <w:tc>
          <w:tcPr>
            <w:tcW w:w="2734" w:type="dxa"/>
            <w:tcBorders>
              <w:left w:val="nil"/>
            </w:tcBorders>
          </w:tcPr>
          <w:p w14:paraId="5355980C" w14:textId="77777777" w:rsidR="00A95F9D" w:rsidRPr="00766949" w:rsidRDefault="00A95F9D" w:rsidP="00171B81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</w:p>
        </w:tc>
      </w:tr>
      <w:tr w:rsidR="00171B81" w:rsidRPr="00766949" w14:paraId="47B6D74D" w14:textId="77777777" w:rsidTr="00171B81">
        <w:trPr>
          <w:trHeight w:val="274"/>
        </w:trPr>
        <w:tc>
          <w:tcPr>
            <w:tcW w:w="10560" w:type="dxa"/>
            <w:gridSpan w:val="13"/>
          </w:tcPr>
          <w:p w14:paraId="1E6C9C59" w14:textId="77777777" w:rsidR="00171B81" w:rsidRPr="00766949" w:rsidRDefault="00171B81" w:rsidP="00171B81">
            <w:pPr>
              <w:pStyle w:val="TableParagraph"/>
              <w:spacing w:line="261" w:lineRule="auto"/>
              <w:ind w:right="1036"/>
              <w:rPr>
                <w:rFonts w:ascii="Arial" w:hAnsi="Arial" w:cs="Arial"/>
                <w:sz w:val="20"/>
              </w:rPr>
            </w:pPr>
          </w:p>
        </w:tc>
      </w:tr>
      <w:tr w:rsidR="00171B81" w:rsidRPr="00766949" w14:paraId="51E8182D" w14:textId="77777777" w:rsidTr="00F25977">
        <w:trPr>
          <w:trHeight w:val="575"/>
        </w:trPr>
        <w:tc>
          <w:tcPr>
            <w:tcW w:w="10560" w:type="dxa"/>
            <w:gridSpan w:val="13"/>
          </w:tcPr>
          <w:p w14:paraId="11C1C67B" w14:textId="77777777" w:rsidR="00171B81" w:rsidRPr="00766949" w:rsidRDefault="00171B81" w:rsidP="00171B81">
            <w:pPr>
              <w:pStyle w:val="TableParagraph"/>
              <w:spacing w:line="261" w:lineRule="auto"/>
              <w:ind w:right="1036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¿Tiene la organización otros centros de trabajo dentro del alcance de la certificación? (Si tiene, indique las</w:t>
            </w:r>
            <w:r w:rsidRPr="00766949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direcciones, actividades que realizan cada uno de ellos y la cantidad de empleados por centro):</w:t>
            </w:r>
          </w:p>
        </w:tc>
      </w:tr>
      <w:tr w:rsidR="00171B81" w:rsidRPr="00766949" w14:paraId="5B061A18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4FF458BA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1.-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6BFCC45D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29DDA6AB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142403BB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2.-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44AFDDD2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2CCE4A79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374FBEBF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3.-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095569F3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3F229642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010BCA78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4.-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3C630E26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09E7F647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2CEB27BC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5.-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54603542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22DFB858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p w14:paraId="7BAFC46F" w14:textId="77777777" w:rsidR="00BA7713" w:rsidRDefault="00BA7713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843"/>
        <w:gridCol w:w="3685"/>
        <w:gridCol w:w="2612"/>
      </w:tblGrid>
      <w:tr w:rsidR="00E75BA4" w14:paraId="3CBDF28A" w14:textId="77777777" w:rsidTr="00F25977">
        <w:trPr>
          <w:trHeight w:val="356"/>
        </w:trPr>
        <w:tc>
          <w:tcPr>
            <w:tcW w:w="2420" w:type="dxa"/>
          </w:tcPr>
          <w:p w14:paraId="210FC692" w14:textId="77777777"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total de la organización:</w:t>
            </w:r>
          </w:p>
        </w:tc>
        <w:tc>
          <w:tcPr>
            <w:tcW w:w="1843" w:type="dxa"/>
          </w:tcPr>
          <w:p w14:paraId="75418668" w14:textId="77777777" w:rsidR="00E75BA4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</w:tcPr>
          <w:p w14:paraId="6DCE4CE6" w14:textId="77777777"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Número de personas al que aplica el sistema objeto de certificación:</w:t>
            </w:r>
          </w:p>
        </w:tc>
        <w:tc>
          <w:tcPr>
            <w:tcW w:w="2612" w:type="dxa"/>
          </w:tcPr>
          <w:p w14:paraId="1E68FCFB" w14:textId="77777777" w:rsidR="00E75BA4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D47F61" w14:paraId="7FAFAA24" w14:textId="77777777" w:rsidTr="00F25977">
        <w:trPr>
          <w:trHeight w:val="356"/>
        </w:trPr>
        <w:tc>
          <w:tcPr>
            <w:tcW w:w="2420" w:type="dxa"/>
          </w:tcPr>
          <w:p w14:paraId="5E0E6B4D" w14:textId="77777777" w:rsidR="00D47F61" w:rsidRPr="00F25977" w:rsidRDefault="00D47F61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Administrativo:</w:t>
            </w:r>
          </w:p>
        </w:tc>
        <w:tc>
          <w:tcPr>
            <w:tcW w:w="1843" w:type="dxa"/>
          </w:tcPr>
          <w:p w14:paraId="6A375AA3" w14:textId="77777777" w:rsidR="00D47F61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</w:tcPr>
          <w:p w14:paraId="689D0E1B" w14:textId="77777777" w:rsidR="00D47F61" w:rsidRDefault="00D47F61" w:rsidP="00F25977">
            <w:pPr>
              <w:pStyle w:val="TableParagraph"/>
              <w:spacing w:before="50"/>
            </w:pPr>
            <w:r w:rsidRPr="00F25977">
              <w:rPr>
                <w:sz w:val="20"/>
              </w:rPr>
              <w:t>Operativos:</w:t>
            </w:r>
            <w:r w:rsidRPr="00F25977">
              <w:rPr>
                <w:spacing w:val="8"/>
                <w:sz w:val="20"/>
              </w:rPr>
              <w:t xml:space="preserve"> </w:t>
            </w:r>
          </w:p>
        </w:tc>
        <w:tc>
          <w:tcPr>
            <w:tcW w:w="2612" w:type="dxa"/>
          </w:tcPr>
          <w:p w14:paraId="6C331B6A" w14:textId="77777777" w:rsidR="00D47F61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111F1201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5"/>
        <w:gridCol w:w="5305"/>
      </w:tblGrid>
      <w:tr w:rsidR="00E75BA4" w14:paraId="27E7F354" w14:textId="77777777" w:rsidTr="00F507E8">
        <w:trPr>
          <w:trHeight w:val="326"/>
        </w:trPr>
        <w:tc>
          <w:tcPr>
            <w:tcW w:w="10560" w:type="dxa"/>
            <w:gridSpan w:val="2"/>
            <w:tcBorders>
              <w:bottom w:val="single" w:sz="8" w:space="0" w:color="DDDDDD"/>
            </w:tcBorders>
          </w:tcPr>
          <w:p w14:paraId="70026BA1" w14:textId="77777777" w:rsidR="00E75BA4" w:rsidRPr="00F25977" w:rsidRDefault="00EB0AA3" w:rsidP="00F25977">
            <w:pPr>
              <w:pStyle w:val="TableParagraph"/>
              <w:spacing w:before="49"/>
              <w:rPr>
                <w:rFonts w:ascii="Arial" w:hAnsi="Arial"/>
                <w:b/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t>En caso de Certificación ISO 45.001, detallar el Número de:</w:t>
            </w:r>
          </w:p>
        </w:tc>
      </w:tr>
      <w:tr w:rsidR="00853F0C" w14:paraId="24B7A462" w14:textId="77777777" w:rsidTr="00F507E8">
        <w:trPr>
          <w:trHeight w:val="355"/>
        </w:trPr>
        <w:tc>
          <w:tcPr>
            <w:tcW w:w="5255" w:type="dxa"/>
            <w:tcBorders>
              <w:right w:val="nil"/>
            </w:tcBorders>
          </w:tcPr>
          <w:p w14:paraId="086EB077" w14:textId="77777777" w:rsidR="00853F0C" w:rsidRPr="00F25977" w:rsidRDefault="00853F0C" w:rsidP="00971554">
            <w:pPr>
              <w:pStyle w:val="TableParagraph"/>
              <w:tabs>
                <w:tab w:val="left" w:pos="4045"/>
              </w:tabs>
              <w:rPr>
                <w:sz w:val="20"/>
              </w:rPr>
            </w:pPr>
            <w:r w:rsidRPr="00F25977">
              <w:rPr>
                <w:sz w:val="20"/>
              </w:rPr>
              <w:t>Personal Temporal:</w:t>
            </w:r>
            <w:r w:rsidR="00D47F61">
              <w:t xml:space="preserve"> 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D754D"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AD754D" w:rsidRPr="00F25977">
              <w:rPr>
                <w:rFonts w:ascii="Arial" w:hAnsi="Arial" w:cs="Arial"/>
                <w:color w:val="0000CC"/>
              </w:rPr>
            </w:r>
            <w:r w:rsidR="00AD754D"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5305" w:type="dxa"/>
            <w:tcBorders>
              <w:left w:val="nil"/>
            </w:tcBorders>
          </w:tcPr>
          <w:p w14:paraId="19747BA2" w14:textId="77777777" w:rsidR="00853F0C" w:rsidRPr="00F25977" w:rsidRDefault="00853F0C" w:rsidP="00971554">
            <w:pPr>
              <w:pStyle w:val="TableParagraph"/>
              <w:tabs>
                <w:tab w:val="left" w:pos="4045"/>
              </w:tabs>
              <w:rPr>
                <w:sz w:val="20"/>
              </w:rPr>
            </w:pPr>
            <w:r w:rsidRPr="00F25977">
              <w:rPr>
                <w:sz w:val="20"/>
              </w:rPr>
              <w:t>Personal Medio Tiempo:</w:t>
            </w:r>
            <w:r w:rsidR="00D47F61">
              <w:t xml:space="preserve"> 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D754D"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AD754D" w:rsidRPr="00F25977">
              <w:rPr>
                <w:rFonts w:ascii="Arial" w:hAnsi="Arial" w:cs="Arial"/>
                <w:color w:val="0000CC"/>
              </w:rPr>
            </w:r>
            <w:r w:rsidR="00AD754D"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342A15B9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p w14:paraId="71BC32E8" w14:textId="77777777" w:rsidR="00E75BA4" w:rsidRDefault="00E75BA4">
      <w:pPr>
        <w:rPr>
          <w:sz w:val="20"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7"/>
        <w:gridCol w:w="2268"/>
        <w:gridCol w:w="255"/>
        <w:gridCol w:w="2438"/>
        <w:gridCol w:w="86"/>
        <w:gridCol w:w="2524"/>
      </w:tblGrid>
      <w:tr w:rsidR="00EA71A1" w14:paraId="7D8CEABB" w14:textId="77777777" w:rsidTr="004337FC">
        <w:trPr>
          <w:trHeight w:val="325"/>
        </w:trPr>
        <w:tc>
          <w:tcPr>
            <w:tcW w:w="10558" w:type="dxa"/>
            <w:gridSpan w:val="6"/>
            <w:tcBorders>
              <w:bottom w:val="single" w:sz="8" w:space="0" w:color="DDDDDD"/>
            </w:tcBorders>
          </w:tcPr>
          <w:p w14:paraId="3A3E27E2" w14:textId="77777777" w:rsidR="00EA71A1" w:rsidRPr="00F25977" w:rsidRDefault="00EA71A1" w:rsidP="004337FC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 w:rsidRPr="00F25977">
              <w:rPr>
                <w:rFonts w:ascii="Arial"/>
                <w:b/>
                <w:sz w:val="20"/>
              </w:rPr>
              <w:t>Horarios</w:t>
            </w:r>
          </w:p>
        </w:tc>
      </w:tr>
      <w:tr w:rsidR="00EA71A1" w14:paraId="7064D8CA" w14:textId="77777777" w:rsidTr="004337FC">
        <w:trPr>
          <w:trHeight w:val="332"/>
        </w:trPr>
        <w:tc>
          <w:tcPr>
            <w:tcW w:w="2987" w:type="dxa"/>
            <w:tcBorders>
              <w:right w:val="nil"/>
            </w:tcBorders>
          </w:tcPr>
          <w:p w14:paraId="2215FBC6" w14:textId="77777777" w:rsidR="00EA71A1" w:rsidRPr="00F25977" w:rsidRDefault="00EA71A1" w:rsidP="004337FC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(oficinas):</w:t>
            </w:r>
            <w:r w:rsidRPr="00F25977">
              <w:rPr>
                <w:spacing w:val="13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068ADE0" w14:textId="77777777" w:rsidR="00EA71A1" w:rsidRPr="00F25977" w:rsidRDefault="00EA71A1" w:rsidP="004337FC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0AE34724" w14:textId="77777777" w:rsidR="00EA71A1" w:rsidRDefault="00EA71A1" w:rsidP="004337FC">
            <w:pPr>
              <w:pStyle w:val="TableParagraph"/>
              <w:spacing w:before="50"/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 (</w:t>
            </w:r>
            <w:r>
              <w:rPr>
                <w:sz w:val="20"/>
              </w:rPr>
              <w:t>Terreno</w:t>
            </w:r>
            <w:r w:rsidRPr="00F25977">
              <w:rPr>
                <w:sz w:val="20"/>
              </w:rPr>
              <w:t>):</w:t>
            </w:r>
          </w:p>
        </w:tc>
        <w:tc>
          <w:tcPr>
            <w:tcW w:w="2610" w:type="dxa"/>
            <w:gridSpan w:val="2"/>
            <w:tcBorders>
              <w:left w:val="nil"/>
            </w:tcBorders>
          </w:tcPr>
          <w:p w14:paraId="4C2CDE9C" w14:textId="77777777" w:rsidR="00EA71A1" w:rsidRPr="00F25977" w:rsidRDefault="00EA71A1" w:rsidP="004337FC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EA71A1" w14:paraId="3DD1671F" w14:textId="77777777" w:rsidTr="004337FC">
        <w:trPr>
          <w:trHeight w:val="325"/>
        </w:trPr>
        <w:tc>
          <w:tcPr>
            <w:tcW w:w="2987" w:type="dxa"/>
            <w:tcBorders>
              <w:right w:val="nil"/>
            </w:tcBorders>
          </w:tcPr>
          <w:p w14:paraId="67DDC095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¿En cuántos turnos trabajan?</w:t>
            </w:r>
          </w:p>
        </w:tc>
        <w:tc>
          <w:tcPr>
            <w:tcW w:w="2523" w:type="dxa"/>
            <w:gridSpan w:val="2"/>
            <w:tcBorders>
              <w:left w:val="nil"/>
            </w:tcBorders>
          </w:tcPr>
          <w:p w14:paraId="4131F011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Uno</w:t>
            </w:r>
          </w:p>
        </w:tc>
        <w:tc>
          <w:tcPr>
            <w:tcW w:w="2524" w:type="dxa"/>
            <w:gridSpan w:val="2"/>
            <w:tcBorders>
              <w:left w:val="nil"/>
            </w:tcBorders>
          </w:tcPr>
          <w:p w14:paraId="33D39125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Dos</w:t>
            </w:r>
          </w:p>
        </w:tc>
        <w:tc>
          <w:tcPr>
            <w:tcW w:w="2524" w:type="dxa"/>
            <w:tcBorders>
              <w:left w:val="nil"/>
            </w:tcBorders>
          </w:tcPr>
          <w:p w14:paraId="56741188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Tres</w:t>
            </w:r>
          </w:p>
        </w:tc>
      </w:tr>
    </w:tbl>
    <w:p w14:paraId="5BF9F1EE" w14:textId="77777777" w:rsidR="00EA024F" w:rsidRDefault="00EA024F">
      <w:pPr>
        <w:rPr>
          <w:sz w:val="20"/>
        </w:rPr>
      </w:pPr>
    </w:p>
    <w:p w14:paraId="1EC316D9" w14:textId="77777777" w:rsidR="00EA024F" w:rsidRDefault="00EA024F">
      <w:pPr>
        <w:pStyle w:val="Textoindependiente"/>
        <w:spacing w:before="7" w:after="1"/>
        <w:rPr>
          <w:rFonts w:ascii="Arial"/>
          <w:b/>
          <w:sz w:val="11"/>
        </w:rPr>
      </w:pPr>
      <w:r>
        <w:rPr>
          <w:rFonts w:ascii="Arial"/>
          <w:b/>
          <w:sz w:val="11"/>
        </w:rPr>
        <w:br w:type="page"/>
      </w:r>
    </w:p>
    <w:p w14:paraId="5EE06459" w14:textId="77777777" w:rsidR="00A563CF" w:rsidRDefault="00A563CF">
      <w:pPr>
        <w:pStyle w:val="Textoindependiente"/>
        <w:spacing w:before="7" w:after="1"/>
        <w:rPr>
          <w:rFonts w:ascii="Arial"/>
          <w:b/>
          <w:sz w:val="11"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4"/>
        <w:gridCol w:w="142"/>
        <w:gridCol w:w="992"/>
        <w:gridCol w:w="709"/>
        <w:gridCol w:w="1417"/>
        <w:gridCol w:w="993"/>
        <w:gridCol w:w="708"/>
        <w:gridCol w:w="1843"/>
        <w:gridCol w:w="2611"/>
      </w:tblGrid>
      <w:tr w:rsidR="008D690D" w14:paraId="02013B2A" w14:textId="77777777" w:rsidTr="004337FC">
        <w:trPr>
          <w:trHeight w:val="326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</w:tcPr>
          <w:p w14:paraId="36EB7556" w14:textId="77777777" w:rsidR="008D690D" w:rsidRPr="00F25977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b/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t>¿Qué tipo de procesos ejecutan?</w:t>
            </w:r>
          </w:p>
        </w:tc>
      </w:tr>
      <w:tr w:rsidR="008D690D" w:rsidRPr="00585AE2" w14:paraId="6D675F4D" w14:textId="77777777" w:rsidTr="004337FC">
        <w:trPr>
          <w:trHeight w:val="326"/>
        </w:trPr>
        <w:tc>
          <w:tcPr>
            <w:tcW w:w="1286" w:type="dxa"/>
            <w:gridSpan w:val="2"/>
            <w:tcBorders>
              <w:right w:val="nil"/>
            </w:tcBorders>
            <w:vAlign w:val="center"/>
          </w:tcPr>
          <w:p w14:paraId="04476259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Diseño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4194AAA1" w14:textId="7A425372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="00992244"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Producción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F62B918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Servicio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0963BDBD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Distribución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72C46A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Otros, Cual</w:t>
            </w:r>
          </w:p>
        </w:tc>
        <w:tc>
          <w:tcPr>
            <w:tcW w:w="2611" w:type="dxa"/>
            <w:tcBorders>
              <w:left w:val="nil"/>
            </w:tcBorders>
            <w:vAlign w:val="center"/>
          </w:tcPr>
          <w:p w14:paraId="17E5FEA9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rFonts w:ascii="Arial" w:hAnsi="Arial" w:cs="Arial"/>
                <w:color w:val="0000CC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5AE2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585AE2">
              <w:rPr>
                <w:rFonts w:ascii="Arial" w:hAnsi="Arial" w:cs="Arial"/>
                <w:color w:val="0000CC"/>
              </w:rPr>
            </w:r>
            <w:r w:rsidRPr="00585AE2">
              <w:rPr>
                <w:rFonts w:ascii="Arial" w:hAnsi="Arial" w:cs="Arial"/>
                <w:color w:val="0000CC"/>
              </w:rPr>
              <w:fldChar w:fldCharType="separate"/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8D690D" w14:paraId="5386BE87" w14:textId="77777777" w:rsidTr="004337FC">
        <w:trPr>
          <w:trHeight w:val="895"/>
        </w:trPr>
        <w:tc>
          <w:tcPr>
            <w:tcW w:w="10559" w:type="dxa"/>
            <w:gridSpan w:val="9"/>
          </w:tcPr>
          <w:p w14:paraId="31BFF8DF" w14:textId="77777777" w:rsidR="008D690D" w:rsidRPr="00F25977" w:rsidRDefault="008D690D" w:rsidP="004337FC">
            <w:pPr>
              <w:pStyle w:val="TableParagraph"/>
              <w:spacing w:line="261" w:lineRule="auto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¿Cuenta la organización con procesos que afectan al Sistema de Gestión que sean subcontratados? ¿Cuáles?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 xml:space="preserve">¿Cuántas personas se subcontratan? </w:t>
            </w:r>
          </w:p>
          <w:p w14:paraId="2CBB4C11" w14:textId="77777777" w:rsidR="008D690D" w:rsidRPr="00F25977" w:rsidRDefault="008D690D" w:rsidP="004337FC">
            <w:pPr>
              <w:pStyle w:val="TableParagraph"/>
              <w:spacing w:line="261" w:lineRule="auto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  <w:p w14:paraId="286205D7" w14:textId="77777777" w:rsidR="008D690D" w:rsidRPr="00F25977" w:rsidRDefault="008D690D" w:rsidP="004337FC">
            <w:pPr>
              <w:pStyle w:val="TableParagraph"/>
              <w:spacing w:line="261" w:lineRule="auto"/>
              <w:ind w:right="119"/>
              <w:rPr>
                <w:sz w:val="20"/>
              </w:rPr>
            </w:pPr>
          </w:p>
        </w:tc>
      </w:tr>
      <w:tr w:rsidR="008D690D" w14:paraId="08ACF6D0" w14:textId="77777777" w:rsidTr="004337FC">
        <w:trPr>
          <w:trHeight w:val="645"/>
        </w:trPr>
        <w:tc>
          <w:tcPr>
            <w:tcW w:w="10559" w:type="dxa"/>
            <w:gridSpan w:val="9"/>
          </w:tcPr>
          <w:p w14:paraId="73482E6F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 xml:space="preserve">¿Cuenta la organización con emplazamientos temporales? ¿Cuántos? </w:t>
            </w:r>
          </w:p>
          <w:p w14:paraId="332A6005" w14:textId="77777777" w:rsidR="008D690D" w:rsidRPr="00F25977" w:rsidRDefault="008D690D" w:rsidP="004337FC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  <w:p w14:paraId="7BB277DB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</w:p>
        </w:tc>
      </w:tr>
      <w:tr w:rsidR="008D690D" w14:paraId="060B16C3" w14:textId="77777777" w:rsidTr="004337FC">
        <w:trPr>
          <w:trHeight w:val="325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</w:tcPr>
          <w:p w14:paraId="6E852C8D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¿Utilizó servicios de consultoría para desarrollar su Sistema de Gestión?</w:t>
            </w:r>
          </w:p>
        </w:tc>
      </w:tr>
      <w:tr w:rsidR="008D690D" w14:paraId="0A997EC4" w14:textId="77777777" w:rsidTr="004337FC">
        <w:trPr>
          <w:trHeight w:val="358"/>
        </w:trPr>
        <w:tc>
          <w:tcPr>
            <w:tcW w:w="1144" w:type="dxa"/>
            <w:tcBorders>
              <w:right w:val="nil"/>
            </w:tcBorders>
          </w:tcPr>
          <w:p w14:paraId="7274DBED" w14:textId="77777777" w:rsidR="008D690D" w:rsidRPr="00F25977" w:rsidRDefault="008D690D" w:rsidP="004337FC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8260FEF" w14:textId="77777777" w:rsidR="008D690D" w:rsidRPr="00F25977" w:rsidRDefault="008D690D" w:rsidP="004337FC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373DE89D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Indique el nombre del consultor</w:t>
            </w:r>
          </w:p>
        </w:tc>
        <w:tc>
          <w:tcPr>
            <w:tcW w:w="5162" w:type="dxa"/>
            <w:gridSpan w:val="3"/>
            <w:tcBorders>
              <w:left w:val="nil"/>
            </w:tcBorders>
          </w:tcPr>
          <w:p w14:paraId="5D11AFFE" w14:textId="77777777" w:rsidR="008D690D" w:rsidRPr="00F25977" w:rsidRDefault="008D690D" w:rsidP="004337FC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6176A2D1" w14:textId="77777777" w:rsidR="00E75BA4" w:rsidRDefault="00E75BA4">
      <w:pPr>
        <w:pStyle w:val="Textoindependiente"/>
        <w:spacing w:before="0"/>
        <w:rPr>
          <w:rFonts w:ascii="Arial"/>
          <w:b/>
          <w:sz w:val="16"/>
        </w:rPr>
      </w:pPr>
    </w:p>
    <w:p w14:paraId="1F5108C4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7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referente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al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tipo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certificación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solicitada: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2977"/>
        <w:gridCol w:w="4170"/>
      </w:tblGrid>
      <w:tr w:rsidR="00E75BA4" w14:paraId="19F05365" w14:textId="77777777" w:rsidTr="00F507E8">
        <w:trPr>
          <w:trHeight w:val="357"/>
        </w:trPr>
        <w:tc>
          <w:tcPr>
            <w:tcW w:w="10559" w:type="dxa"/>
            <w:gridSpan w:val="3"/>
            <w:tcBorders>
              <w:bottom w:val="single" w:sz="8" w:space="0" w:color="DDDDDD"/>
            </w:tcBorders>
          </w:tcPr>
          <w:p w14:paraId="02C9FCB5" w14:textId="77777777" w:rsidR="00E75BA4" w:rsidRPr="00F25977" w:rsidRDefault="00EB0AA3" w:rsidP="00F25977">
            <w:pPr>
              <w:pStyle w:val="TableParagraph"/>
              <w:spacing w:before="65"/>
              <w:ind w:left="61"/>
              <w:rPr>
                <w:rFonts w:ascii="Arial"/>
                <w:b/>
                <w:sz w:val="20"/>
              </w:rPr>
            </w:pPr>
            <w:r w:rsidRPr="00F25977">
              <w:rPr>
                <w:rFonts w:ascii="Arial"/>
                <w:b/>
                <w:sz w:val="20"/>
              </w:rPr>
              <w:t>Norma adoptada:</w:t>
            </w:r>
          </w:p>
        </w:tc>
      </w:tr>
      <w:tr w:rsidR="008D690D" w14:paraId="28EF5C0F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05E72EBD" w14:textId="2AF894AD" w:rsidR="008D690D" w:rsidRPr="008D690D" w:rsidRDefault="008D690D" w:rsidP="00F25977">
            <w:pPr>
              <w:pStyle w:val="TableParagraph"/>
              <w:spacing w:before="65"/>
              <w:ind w:left="61"/>
              <w:rPr>
                <w:rFonts w:ascii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9001:2015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10F8C727" w14:textId="5B2950D0" w:rsidR="008D690D" w:rsidRPr="008D690D" w:rsidRDefault="008D690D" w:rsidP="00F25977">
            <w:pPr>
              <w:pStyle w:val="TableParagraph"/>
              <w:spacing w:before="65"/>
              <w:ind w:left="61"/>
              <w:rPr>
                <w:rFonts w:ascii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14001:2015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45495284" w14:textId="590C9863" w:rsidR="008D690D" w:rsidRPr="008D690D" w:rsidRDefault="008D690D" w:rsidP="00F25977">
            <w:pPr>
              <w:pStyle w:val="TableParagraph"/>
              <w:spacing w:before="65"/>
              <w:ind w:left="61"/>
              <w:rPr>
                <w:rFonts w:ascii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22301:2012</w:t>
            </w:r>
          </w:p>
        </w:tc>
      </w:tr>
      <w:tr w:rsidR="008D690D" w14:paraId="06A52A65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6741F5C6" w14:textId="5691B1B5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Certificaci</w:t>
            </w:r>
            <w:r w:rsidRPr="008D690D">
              <w:rPr>
                <w:rFonts w:ascii="Arial"/>
                <w:sz w:val="20"/>
              </w:rPr>
              <w:t>ó</w:t>
            </w:r>
            <w:r w:rsidRPr="008D690D">
              <w:rPr>
                <w:rFonts w:ascii="Arial"/>
                <w:sz w:val="20"/>
              </w:rPr>
              <w:t>n Proveedores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687EA0EB" w14:textId="2F448399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92244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NCh 2861:2011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5CF0381A" w14:textId="16D03B93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13485:2016</w:t>
            </w:r>
          </w:p>
        </w:tc>
      </w:tr>
      <w:tr w:rsidR="008D690D" w14:paraId="7AC5364D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17220CE9" w14:textId="60F16670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27001:2013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1055F494" w14:textId="324E07C2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92244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SA 8000:2014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4C949281" w14:textId="119730DA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50001:2011</w:t>
            </w:r>
          </w:p>
        </w:tc>
      </w:tr>
      <w:tr w:rsidR="008D690D" w14:paraId="3BF74A5B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2A6F17B1" w14:textId="1644F9DB" w:rsidR="008D690D" w:rsidRDefault="008D690D" w:rsidP="00F25977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45001:2018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02ECB167" w14:textId="752B13A0" w:rsidR="008D690D" w:rsidRDefault="008D690D" w:rsidP="00F25977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22000:2018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4D5E7690" w14:textId="019CE036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992244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>
              <w:rPr>
                <w:rFonts w:ascii="Arial"/>
                <w:sz w:val="20"/>
              </w:rPr>
              <w:t xml:space="preserve">Otra:  </w:t>
            </w: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34C9FD4E" w14:textId="77777777" w:rsidR="00E75BA4" w:rsidRDefault="00E75BA4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0"/>
      </w:tblGrid>
      <w:tr w:rsidR="00E75BA4" w14:paraId="414D47E2" w14:textId="77777777" w:rsidTr="00F25977">
        <w:trPr>
          <w:trHeight w:val="639"/>
        </w:trPr>
        <w:tc>
          <w:tcPr>
            <w:tcW w:w="10560" w:type="dxa"/>
          </w:tcPr>
          <w:p w14:paraId="44076311" w14:textId="77777777" w:rsidR="00E75BA4" w:rsidRPr="00F25977" w:rsidRDefault="00EB0AA3" w:rsidP="00F25977">
            <w:pPr>
              <w:pStyle w:val="TableParagraph"/>
              <w:spacing w:before="62" w:line="261" w:lineRule="auto"/>
              <w:ind w:left="61" w:right="497"/>
              <w:rPr>
                <w:sz w:val="20"/>
              </w:rPr>
            </w:pPr>
            <w:bookmarkStart w:id="1" w:name="_Hlk109833300"/>
            <w:r w:rsidRPr="00F25977">
              <w:rPr>
                <w:sz w:val="20"/>
              </w:rPr>
              <w:t>Describa detalladamente la(s) actividad(es), productos o servicios que se encuentran definidas en el alcance del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>Sistema de Gestión a certificar:</w:t>
            </w:r>
          </w:p>
          <w:p w14:paraId="6A7052D3" w14:textId="77777777" w:rsidR="00E75BA4" w:rsidRPr="00F25977" w:rsidRDefault="005A537B" w:rsidP="00F25977">
            <w:pPr>
              <w:pStyle w:val="TableParagraph"/>
              <w:spacing w:before="6" w:line="266" w:lineRule="auto"/>
              <w:ind w:left="61" w:right="921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2"/>
          </w:p>
          <w:p w14:paraId="722645B6" w14:textId="77777777" w:rsidR="00BA7713" w:rsidRPr="00F25977" w:rsidRDefault="00BA7713" w:rsidP="00F25977">
            <w:pPr>
              <w:pStyle w:val="TableParagraph"/>
              <w:spacing w:before="6" w:line="266" w:lineRule="auto"/>
              <w:ind w:left="61" w:right="921"/>
              <w:rPr>
                <w:sz w:val="25"/>
              </w:rPr>
            </w:pPr>
          </w:p>
        </w:tc>
      </w:tr>
      <w:bookmarkEnd w:id="1"/>
    </w:tbl>
    <w:p w14:paraId="4CCB912D" w14:textId="77777777" w:rsidR="00E75BA4" w:rsidRDefault="00E75BA4">
      <w:pPr>
        <w:pStyle w:val="Textoindependiente"/>
        <w:rPr>
          <w:rFonts w:ascii="Arial"/>
          <w:b/>
        </w:rPr>
      </w:pPr>
    </w:p>
    <w:p w14:paraId="388D50A7" w14:textId="77777777" w:rsidR="00BA7713" w:rsidRDefault="00BA7713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0"/>
      </w:tblGrid>
      <w:tr w:rsidR="003F6371" w14:paraId="56A0D26A" w14:textId="77777777" w:rsidTr="00F25977">
        <w:trPr>
          <w:trHeight w:val="1247"/>
        </w:trPr>
        <w:tc>
          <w:tcPr>
            <w:tcW w:w="10560" w:type="dxa"/>
          </w:tcPr>
          <w:p w14:paraId="205BE053" w14:textId="77777777" w:rsidR="003F6371" w:rsidRPr="00F25977" w:rsidRDefault="003F6371" w:rsidP="00F25977">
            <w:pPr>
              <w:pStyle w:val="TableParagraph"/>
              <w:spacing w:before="6" w:line="266" w:lineRule="auto"/>
              <w:ind w:left="61"/>
              <w:rPr>
                <w:rFonts w:ascii="Arial Narrow" w:hAnsi="Arial Narrow" w:cs="Univers"/>
                <w:color w:val="000000"/>
                <w:sz w:val="18"/>
                <w:szCs w:val="18"/>
              </w:rPr>
            </w:pPr>
            <w:r w:rsidRPr="00F25977">
              <w:rPr>
                <w:rFonts w:ascii="Arial" w:hAnsi="Arial"/>
                <w:b/>
                <w:sz w:val="20"/>
              </w:rPr>
              <w:t>En el caso de la</w:t>
            </w:r>
            <w:r w:rsidR="006515B0" w:rsidRPr="00F25977">
              <w:rPr>
                <w:rFonts w:ascii="Arial" w:hAnsi="Arial"/>
                <w:b/>
                <w:sz w:val="20"/>
              </w:rPr>
              <w:t>s</w:t>
            </w:r>
            <w:r w:rsidRPr="00F25977">
              <w:rPr>
                <w:rFonts w:ascii="Arial" w:hAnsi="Arial"/>
                <w:b/>
                <w:sz w:val="20"/>
              </w:rPr>
              <w:t xml:space="preserve"> norma</w:t>
            </w:r>
            <w:r w:rsidR="006515B0" w:rsidRPr="00F25977">
              <w:rPr>
                <w:rFonts w:ascii="Arial" w:hAnsi="Arial"/>
                <w:b/>
                <w:sz w:val="20"/>
              </w:rPr>
              <w:t>s</w:t>
            </w:r>
            <w:r w:rsidRPr="00F25977">
              <w:rPr>
                <w:rFonts w:ascii="Arial" w:hAnsi="Arial"/>
                <w:b/>
                <w:sz w:val="20"/>
              </w:rPr>
              <w:t xml:space="preserve"> ISO 14001:2015</w:t>
            </w:r>
            <w:r w:rsidR="006515B0" w:rsidRPr="00F25977">
              <w:rPr>
                <w:rFonts w:ascii="Arial" w:hAnsi="Arial"/>
                <w:b/>
                <w:sz w:val="20"/>
              </w:rPr>
              <w:t xml:space="preserve"> e ISO 45001:2015</w:t>
            </w:r>
            <w:r w:rsidRPr="00F25977">
              <w:rPr>
                <w:rFonts w:ascii="Arial" w:hAnsi="Arial"/>
                <w:b/>
                <w:sz w:val="20"/>
              </w:rPr>
              <w:t xml:space="preserve">   </w:t>
            </w:r>
            <w:r w:rsidRPr="00F25977">
              <w:rPr>
                <w:rFonts w:ascii="Arial" w:hAnsi="Arial"/>
                <w:sz w:val="20"/>
              </w:rPr>
              <w:t xml:space="preserve">es necesario </w:t>
            </w:r>
            <w:r w:rsidR="006515B0" w:rsidRPr="00F25977">
              <w:rPr>
                <w:rFonts w:ascii="Arial" w:hAnsi="Arial"/>
                <w:sz w:val="20"/>
              </w:rPr>
              <w:t>definir el</w:t>
            </w:r>
            <w:r w:rsidRPr="00F25977">
              <w:rPr>
                <w:rFonts w:ascii="Arial" w:hAnsi="Arial"/>
                <w:sz w:val="20"/>
              </w:rPr>
              <w:t xml:space="preserve"> Alcance </w:t>
            </w:r>
            <w:r w:rsidR="006515B0" w:rsidRPr="00F25977">
              <w:rPr>
                <w:rFonts w:ascii="Arial" w:hAnsi="Arial"/>
                <w:sz w:val="20"/>
              </w:rPr>
              <w:t xml:space="preserve">considerando los límites físicos de la organización, aplicables a ambas normas. </w:t>
            </w:r>
            <w:r w:rsidR="006515B0"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>(</w:t>
            </w:r>
            <w:r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>“Alcance”, nos referimos al ámbito de cobertura de una determinada actividad. Por tanto, el alcance se refiere a todas las actividades, áreas de trabajo, plantas o divisiones organizacionales que estarán bajo el Sistema de Gestión Ambiental</w:t>
            </w:r>
            <w:r w:rsidR="006515B0"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 xml:space="preserve"> y/o Sistema de Gestión de SST</w:t>
            </w:r>
            <w:r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 xml:space="preserve">. </w:t>
            </w:r>
          </w:p>
          <w:p w14:paraId="7FB998D4" w14:textId="77777777" w:rsidR="00BA7713" w:rsidRPr="00F25977" w:rsidRDefault="00CA1330" w:rsidP="00F25977">
            <w:pPr>
              <w:pStyle w:val="TableParagraph"/>
              <w:spacing w:before="6" w:line="266" w:lineRule="auto"/>
              <w:ind w:left="61"/>
              <w:rPr>
                <w:sz w:val="25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  <w:p w14:paraId="0E290490" w14:textId="77777777" w:rsidR="00BA7713" w:rsidRPr="00F25977" w:rsidRDefault="00BA7713" w:rsidP="00F25977">
            <w:pPr>
              <w:pStyle w:val="TableParagraph"/>
              <w:spacing w:before="6" w:line="266" w:lineRule="auto"/>
              <w:ind w:left="61"/>
              <w:rPr>
                <w:sz w:val="25"/>
              </w:rPr>
            </w:pPr>
          </w:p>
        </w:tc>
      </w:tr>
    </w:tbl>
    <w:p w14:paraId="72B51EFF" w14:textId="77777777" w:rsidR="003F6371" w:rsidRDefault="003F6371">
      <w:pPr>
        <w:pStyle w:val="Textoindependiente"/>
        <w:rPr>
          <w:rFonts w:ascii="Arial"/>
          <w:b/>
        </w:rPr>
      </w:pPr>
    </w:p>
    <w:p w14:paraId="29730B75" w14:textId="77777777" w:rsidR="00BA7713" w:rsidRDefault="00BA7713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0"/>
      </w:tblGrid>
      <w:tr w:rsidR="00E75BA4" w14:paraId="5E477EA6" w14:textId="77777777" w:rsidTr="00F25977">
        <w:trPr>
          <w:trHeight w:val="1137"/>
        </w:trPr>
        <w:tc>
          <w:tcPr>
            <w:tcW w:w="10560" w:type="dxa"/>
          </w:tcPr>
          <w:p w14:paraId="3D8B53DB" w14:textId="7EA78B44" w:rsidR="00CA1330" w:rsidRPr="00F25977" w:rsidRDefault="00EB0AA3" w:rsidP="00F25977">
            <w:pPr>
              <w:pStyle w:val="TableParagraph"/>
              <w:spacing w:before="65" w:line="261" w:lineRule="auto"/>
              <w:ind w:left="61" w:right="430"/>
              <w:rPr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t xml:space="preserve">En el caso de la norma ISO </w:t>
            </w:r>
            <w:r w:rsidR="006515B0" w:rsidRPr="00F25977">
              <w:rPr>
                <w:rFonts w:ascii="Arial" w:hAnsi="Arial"/>
                <w:b/>
                <w:sz w:val="20"/>
              </w:rPr>
              <w:t>9001:2015 se</w:t>
            </w:r>
            <w:r w:rsidRPr="00F25977">
              <w:rPr>
                <w:sz w:val="20"/>
              </w:rPr>
              <w:t xml:space="preserve"> identifica alguna inaplicabilidad de algún requisito de </w:t>
            </w:r>
            <w:r w:rsidR="00EA71A1">
              <w:rPr>
                <w:sz w:val="20"/>
              </w:rPr>
              <w:t>la norma?</w:t>
            </w:r>
            <w:r w:rsidRPr="00F25977">
              <w:rPr>
                <w:sz w:val="20"/>
              </w:rPr>
              <w:t>, Indicar cuál(es):</w:t>
            </w:r>
          </w:p>
          <w:p w14:paraId="251CD5EC" w14:textId="77777777" w:rsidR="00E75BA4" w:rsidRPr="00CA1330" w:rsidRDefault="00CA1330" w:rsidP="00AC2D9E">
            <w:pPr>
              <w:ind w:left="149"/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77D27DD1" w14:textId="77777777" w:rsidR="00E75BA4" w:rsidRDefault="00E75BA4">
      <w:pPr>
        <w:pStyle w:val="Textoindependiente"/>
        <w:rPr>
          <w:rFonts w:ascii="Arial"/>
          <w:b/>
        </w:rPr>
      </w:pPr>
    </w:p>
    <w:p w14:paraId="6131C11F" w14:textId="77777777" w:rsidR="00E75BA4" w:rsidRDefault="00E75BA4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972"/>
        <w:gridCol w:w="4282"/>
        <w:gridCol w:w="4425"/>
      </w:tblGrid>
      <w:tr w:rsidR="00A563CF" w:rsidRPr="00384886" w14:paraId="15AACDE9" w14:textId="77777777" w:rsidTr="00A563CF">
        <w:trPr>
          <w:trHeight w:val="357"/>
        </w:trPr>
        <w:tc>
          <w:tcPr>
            <w:tcW w:w="10560" w:type="dxa"/>
            <w:gridSpan w:val="4"/>
            <w:tcBorders>
              <w:bottom w:val="single" w:sz="8" w:space="0" w:color="DDDDDD"/>
            </w:tcBorders>
          </w:tcPr>
          <w:p w14:paraId="4CCAA863" w14:textId="77777777" w:rsidR="00A563CF" w:rsidRPr="00384886" w:rsidRDefault="00A563CF" w:rsidP="00A563CF">
            <w:pPr>
              <w:pStyle w:val="TableParagraph"/>
              <w:spacing w:before="62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sz w:val="20"/>
                <w:szCs w:val="20"/>
              </w:rPr>
              <w:t>¿Cuenta su Organización con alguna otra certificación?</w:t>
            </w:r>
          </w:p>
        </w:tc>
      </w:tr>
      <w:tr w:rsidR="00A563CF" w:rsidRPr="00384886" w14:paraId="753E801D" w14:textId="77777777" w:rsidTr="00A563CF">
        <w:trPr>
          <w:trHeight w:val="416"/>
        </w:trPr>
        <w:tc>
          <w:tcPr>
            <w:tcW w:w="881" w:type="dxa"/>
            <w:tcBorders>
              <w:right w:val="nil"/>
            </w:tcBorders>
          </w:tcPr>
          <w:p w14:paraId="54AA255B" w14:textId="62601781" w:rsidR="00A563CF" w:rsidRPr="00384886" w:rsidRDefault="008D690D" w:rsidP="00A563CF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position w:val="5"/>
                <w:sz w:val="20"/>
                <w:szCs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1E67F95D" w14:textId="5F128408" w:rsidR="00A563CF" w:rsidRPr="00384886" w:rsidRDefault="008D690D" w:rsidP="00A563CF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4282" w:type="dxa"/>
            <w:tcBorders>
              <w:left w:val="nil"/>
              <w:right w:val="nil"/>
            </w:tcBorders>
          </w:tcPr>
          <w:p w14:paraId="15D62E71" w14:textId="77777777" w:rsidR="00A563CF" w:rsidRPr="00384886" w:rsidRDefault="00A563CF" w:rsidP="00A563CF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position w:val="5"/>
                <w:sz w:val="20"/>
                <w:szCs w:val="20"/>
              </w:rPr>
              <w:t xml:space="preserve"> Indique cuá</w:t>
            </w:r>
            <w:r>
              <w:rPr>
                <w:rFonts w:ascii="Arial" w:hAnsi="Arial" w:cs="Arial"/>
                <w:position w:val="5"/>
                <w:sz w:val="20"/>
                <w:szCs w:val="20"/>
              </w:rPr>
              <w:t>l y hasta qué fecha está vigente:</w:t>
            </w:r>
          </w:p>
        </w:tc>
        <w:tc>
          <w:tcPr>
            <w:tcW w:w="4425" w:type="dxa"/>
            <w:tcBorders>
              <w:left w:val="nil"/>
            </w:tcBorders>
          </w:tcPr>
          <w:p w14:paraId="54C06DBB" w14:textId="3505AE33" w:rsidR="00A563CF" w:rsidRPr="00384886" w:rsidRDefault="00EA71A1" w:rsidP="00EA71A1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79C5C8ED" w14:textId="77777777" w:rsidR="00E75BA4" w:rsidRDefault="00E75BA4">
      <w:pPr>
        <w:pStyle w:val="Textoindependiente"/>
        <w:rPr>
          <w:rFonts w:ascii="Arial"/>
          <w:b/>
          <w:sz w:val="25"/>
        </w:rPr>
      </w:pPr>
    </w:p>
    <w:p w14:paraId="33BA179F" w14:textId="77777777" w:rsidR="009F4477" w:rsidRDefault="009F4477">
      <w:pPr>
        <w:pStyle w:val="Textoindependiente"/>
        <w:rPr>
          <w:rFonts w:ascii="Arial"/>
          <w:b/>
          <w:sz w:val="25"/>
        </w:rPr>
      </w:pPr>
    </w:p>
    <w:p w14:paraId="0528FB6B" w14:textId="77777777" w:rsidR="00BA7713" w:rsidRDefault="00BA7713">
      <w:pPr>
        <w:pStyle w:val="Textoindependiente"/>
        <w:rPr>
          <w:rFonts w:ascii="Arial"/>
          <w:b/>
          <w:sz w:val="25"/>
        </w:rPr>
      </w:pPr>
    </w:p>
    <w:p w14:paraId="1041E462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8" w:after="5"/>
        <w:ind w:hanging="286"/>
        <w:rPr>
          <w:b/>
          <w:sz w:val="25"/>
        </w:rPr>
      </w:pPr>
      <w:r>
        <w:rPr>
          <w:b/>
          <w:sz w:val="25"/>
        </w:rPr>
        <w:lastRenderedPageBreak/>
        <w:t>Estado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para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Certificación.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5280"/>
      </w:tblGrid>
      <w:tr w:rsidR="00EA71A1" w14:paraId="688375DF" w14:textId="77777777" w:rsidTr="004337FC">
        <w:trPr>
          <w:trHeight w:val="357"/>
        </w:trPr>
        <w:tc>
          <w:tcPr>
            <w:tcW w:w="10560" w:type="dxa"/>
            <w:gridSpan w:val="2"/>
          </w:tcPr>
          <w:p w14:paraId="06D9B1B7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 w:rsidRPr="00F25977">
              <w:rPr>
                <w:sz w:val="20"/>
              </w:rPr>
              <w:t>Indique el estado de la Organización para su certificación:</w:t>
            </w:r>
          </w:p>
        </w:tc>
      </w:tr>
      <w:tr w:rsidR="00EA71A1" w14:paraId="42FC333A" w14:textId="77777777" w:rsidTr="004337FC">
        <w:trPr>
          <w:trHeight w:val="357"/>
        </w:trPr>
        <w:tc>
          <w:tcPr>
            <w:tcW w:w="10560" w:type="dxa"/>
            <w:gridSpan w:val="2"/>
          </w:tcPr>
          <w:p w14:paraId="164DD54A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está en proceso de diseño e implementación</w:t>
            </w:r>
          </w:p>
        </w:tc>
      </w:tr>
      <w:tr w:rsidR="00EA71A1" w14:paraId="7A5AF2A0" w14:textId="77777777" w:rsidTr="004337FC">
        <w:trPr>
          <w:trHeight w:val="357"/>
        </w:trPr>
        <w:tc>
          <w:tcPr>
            <w:tcW w:w="10560" w:type="dxa"/>
            <w:gridSpan w:val="2"/>
          </w:tcPr>
          <w:p w14:paraId="60460C83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implementado y auditado</w:t>
            </w:r>
          </w:p>
        </w:tc>
      </w:tr>
      <w:tr w:rsidR="00EA71A1" w14:paraId="371E0EA1" w14:textId="77777777" w:rsidTr="004337FC">
        <w:trPr>
          <w:trHeight w:val="357"/>
        </w:trPr>
        <w:tc>
          <w:tcPr>
            <w:tcW w:w="10560" w:type="dxa"/>
            <w:gridSpan w:val="2"/>
          </w:tcPr>
          <w:p w14:paraId="0E1AD9B1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ha resultado plenamente funcional durante por lo menos tres meses</w:t>
            </w:r>
          </w:p>
        </w:tc>
      </w:tr>
      <w:tr w:rsidR="00EA71A1" w14:paraId="5A433E56" w14:textId="77777777" w:rsidTr="004337FC">
        <w:trPr>
          <w:trHeight w:val="357"/>
        </w:trPr>
        <w:tc>
          <w:tcPr>
            <w:tcW w:w="10560" w:type="dxa"/>
            <w:gridSpan w:val="2"/>
            <w:tcBorders>
              <w:bottom w:val="single" w:sz="6" w:space="0" w:color="DDDDDD"/>
            </w:tcBorders>
          </w:tcPr>
          <w:p w14:paraId="1723FA3A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certificado. Solicita su recertificación.</w:t>
            </w:r>
          </w:p>
        </w:tc>
      </w:tr>
      <w:tr w:rsidR="00EA71A1" w14:paraId="787F416B" w14:textId="77777777" w:rsidTr="004337FC">
        <w:trPr>
          <w:trHeight w:val="373"/>
        </w:trPr>
        <w:tc>
          <w:tcPr>
            <w:tcW w:w="5280" w:type="dxa"/>
            <w:tcBorders>
              <w:top w:val="single" w:sz="6" w:space="0" w:color="DDDDDD"/>
              <w:bottom w:val="single" w:sz="8" w:space="0" w:color="DDDDDD"/>
              <w:right w:val="nil"/>
            </w:tcBorders>
          </w:tcPr>
          <w:p w14:paraId="60BB5D14" w14:textId="77777777" w:rsidR="00EA71A1" w:rsidRPr="00F25977" w:rsidRDefault="00EA71A1" w:rsidP="004337FC">
            <w:pPr>
              <w:pStyle w:val="TableParagraph"/>
              <w:spacing w:before="116"/>
              <w:ind w:left="61"/>
              <w:rPr>
                <w:sz w:val="20"/>
              </w:rPr>
            </w:pPr>
            <w:r w:rsidRPr="00F25977">
              <w:rPr>
                <w:sz w:val="20"/>
              </w:rPr>
              <w:t>Fecha en que estima estar en condiciones de certificar:</w:t>
            </w:r>
          </w:p>
        </w:tc>
        <w:tc>
          <w:tcPr>
            <w:tcW w:w="5280" w:type="dxa"/>
            <w:tcBorders>
              <w:top w:val="single" w:sz="6" w:space="0" w:color="DDDDDD"/>
              <w:left w:val="nil"/>
              <w:bottom w:val="single" w:sz="8" w:space="0" w:color="DDDDDD"/>
            </w:tcBorders>
          </w:tcPr>
          <w:p w14:paraId="0EEEC16E" w14:textId="77777777" w:rsidR="00EA71A1" w:rsidRPr="00F25977" w:rsidRDefault="00EA71A1" w:rsidP="004337FC">
            <w:pPr>
              <w:pStyle w:val="TableParagraph"/>
              <w:spacing w:before="116"/>
              <w:ind w:left="61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43661CAC" w14:textId="77777777" w:rsidR="00EA71A1" w:rsidRDefault="00EA71A1">
      <w:pPr>
        <w:pStyle w:val="Textoindependiente"/>
        <w:spacing w:before="9"/>
        <w:rPr>
          <w:rFonts w:ascii="Arial"/>
          <w:b/>
          <w:sz w:val="28"/>
        </w:rPr>
      </w:pPr>
    </w:p>
    <w:p w14:paraId="26BBCA39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adicional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8"/>
        <w:gridCol w:w="2977"/>
        <w:gridCol w:w="2903"/>
      </w:tblGrid>
      <w:tr w:rsidR="00EA71A1" w14:paraId="11FB7977" w14:textId="77777777" w:rsidTr="004337FC">
        <w:trPr>
          <w:trHeight w:val="607"/>
        </w:trPr>
        <w:tc>
          <w:tcPr>
            <w:tcW w:w="10568" w:type="dxa"/>
            <w:gridSpan w:val="3"/>
            <w:tcBorders>
              <w:bottom w:val="single" w:sz="8" w:space="0" w:color="DDDDDD"/>
            </w:tcBorders>
          </w:tcPr>
          <w:p w14:paraId="03ACA9D1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 w:rsidRPr="00F25977">
              <w:rPr>
                <w:sz w:val="20"/>
              </w:rPr>
              <w:t>Indique los motivos que lo han impulsado a solicitar esta certificación. (puede marcar varias opciones), ¿Por qué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>medio conoció de los servicios que brinda ASR?</w:t>
            </w:r>
          </w:p>
        </w:tc>
      </w:tr>
      <w:tr w:rsidR="00EA71A1" w14:paraId="531476B2" w14:textId="77777777" w:rsidTr="004337FC">
        <w:trPr>
          <w:trHeight w:val="394"/>
        </w:trPr>
        <w:tc>
          <w:tcPr>
            <w:tcW w:w="4688" w:type="dxa"/>
            <w:tcBorders>
              <w:right w:val="nil"/>
            </w:tcBorders>
            <w:noWrap/>
          </w:tcPr>
          <w:p w14:paraId="776F8918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En nuestras actividades de capacitación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CEB46C6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Publicidad</w:t>
            </w:r>
          </w:p>
        </w:tc>
        <w:tc>
          <w:tcPr>
            <w:tcW w:w="2903" w:type="dxa"/>
            <w:tcBorders>
              <w:left w:val="nil"/>
            </w:tcBorders>
          </w:tcPr>
          <w:p w14:paraId="3906C085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socios</w:t>
            </w:r>
          </w:p>
        </w:tc>
      </w:tr>
      <w:tr w:rsidR="00EA71A1" w14:paraId="077B8A62" w14:textId="77777777" w:rsidTr="004337FC">
        <w:trPr>
          <w:trHeight w:val="394"/>
        </w:trPr>
        <w:tc>
          <w:tcPr>
            <w:tcW w:w="4688" w:type="dxa"/>
            <w:tcBorders>
              <w:right w:val="nil"/>
            </w:tcBorders>
          </w:tcPr>
          <w:p w14:paraId="531A7656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organizaciones certificadas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393A9BC2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consultor</w:t>
            </w:r>
          </w:p>
        </w:tc>
        <w:tc>
          <w:tcPr>
            <w:tcW w:w="2903" w:type="dxa"/>
            <w:tcBorders>
              <w:left w:val="nil"/>
            </w:tcBorders>
          </w:tcPr>
          <w:p w14:paraId="18762524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Otro</w:t>
            </w:r>
            <w:r>
              <w:rPr>
                <w:sz w:val="20"/>
              </w:rPr>
              <w:t xml:space="preserve">  </w:t>
            </w:r>
            <w:r w:rsidRPr="00105BED">
              <w:rPr>
                <w:rFonts w:ascii="Arial" w:hAnsi="Arial" w:cs="Arial"/>
                <w:color w:val="0000CC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" w:name="Texto17"/>
            <w:r w:rsidRPr="00105BED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105BED">
              <w:rPr>
                <w:rFonts w:ascii="Arial" w:hAnsi="Arial" w:cs="Arial"/>
                <w:color w:val="0000CC"/>
              </w:rPr>
            </w:r>
            <w:r w:rsidRPr="00105BED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105BED">
              <w:rPr>
                <w:rFonts w:ascii="Arial" w:hAnsi="Arial" w:cs="Arial"/>
                <w:color w:val="0000CC"/>
              </w:rPr>
              <w:fldChar w:fldCharType="end"/>
            </w:r>
            <w:bookmarkEnd w:id="3"/>
          </w:p>
        </w:tc>
      </w:tr>
    </w:tbl>
    <w:p w14:paraId="3A8C65C2" w14:textId="77777777" w:rsidR="00E75BA4" w:rsidRDefault="00E75BA4">
      <w:pPr>
        <w:pStyle w:val="Textoindependiente"/>
        <w:spacing w:before="5"/>
        <w:rPr>
          <w:rFonts w:ascii="Arial"/>
          <w:b/>
          <w:sz w:val="26"/>
        </w:rPr>
      </w:pPr>
    </w:p>
    <w:p w14:paraId="37288C88" w14:textId="77777777" w:rsidR="00E75BA4" w:rsidRDefault="00EB0AA3">
      <w:pPr>
        <w:pStyle w:val="Textoindependiente"/>
        <w:spacing w:before="0"/>
        <w:ind w:left="110"/>
      </w:pPr>
      <w:r>
        <w:t>Nombre del solicitante:</w:t>
      </w:r>
      <w:r w:rsidR="00CA1330" w:rsidRPr="00AD754D">
        <w:rPr>
          <w:color w:val="0000CC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4" w:name="Texto14"/>
      <w:r w:rsidR="00CA1330" w:rsidRPr="00AD754D">
        <w:rPr>
          <w:color w:val="0000CC"/>
        </w:rPr>
        <w:instrText xml:space="preserve"> FORMTEXT </w:instrText>
      </w:r>
      <w:r w:rsidR="00CA1330" w:rsidRPr="00AD754D">
        <w:rPr>
          <w:color w:val="0000CC"/>
        </w:rPr>
      </w:r>
      <w:r w:rsidR="00CA1330" w:rsidRPr="00AD754D">
        <w:rPr>
          <w:color w:val="0000CC"/>
        </w:rPr>
        <w:fldChar w:fldCharType="separate"/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CA1330" w:rsidRPr="00AD754D">
        <w:rPr>
          <w:color w:val="0000CC"/>
        </w:rPr>
        <w:fldChar w:fldCharType="end"/>
      </w:r>
      <w:bookmarkEnd w:id="4"/>
    </w:p>
    <w:p w14:paraId="29A41B11" w14:textId="77777777" w:rsidR="00DD4EBC" w:rsidRDefault="00DD4EBC">
      <w:pPr>
        <w:pStyle w:val="Textoindependiente"/>
        <w:spacing w:before="0"/>
        <w:ind w:left="110"/>
      </w:pPr>
    </w:p>
    <w:p w14:paraId="17AF36F7" w14:textId="77777777" w:rsidR="00DD4EBC" w:rsidRDefault="00DD4EBC">
      <w:pPr>
        <w:pStyle w:val="Textoindependiente"/>
        <w:spacing w:before="0"/>
        <w:ind w:left="110"/>
      </w:pPr>
    </w:p>
    <w:p w14:paraId="37DC68C3" w14:textId="77777777" w:rsidR="00DD4EBC" w:rsidRDefault="00DD4EBC" w:rsidP="001D6141">
      <w:pPr>
        <w:pStyle w:val="Textoindependiente"/>
        <w:spacing w:before="0"/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993"/>
        <w:gridCol w:w="845"/>
        <w:gridCol w:w="1255"/>
        <w:gridCol w:w="529"/>
        <w:gridCol w:w="1811"/>
        <w:gridCol w:w="1811"/>
      </w:tblGrid>
      <w:tr w:rsidR="00DD4EBC" w14:paraId="2389128F" w14:textId="77777777" w:rsidTr="00EA71A1">
        <w:tc>
          <w:tcPr>
            <w:tcW w:w="6070" w:type="dxa"/>
            <w:gridSpan w:val="4"/>
            <w:shd w:val="clear" w:color="auto" w:fill="EDED99"/>
          </w:tcPr>
          <w:p w14:paraId="1DABE22D" w14:textId="77777777" w:rsidR="00DD4EBC" w:rsidRPr="00F25977" w:rsidRDefault="00DD4EBC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  <w:sz w:val="25"/>
                <w:szCs w:val="25"/>
              </w:rPr>
            </w:pPr>
            <w:r w:rsidRPr="00F25977">
              <w:rPr>
                <w:rFonts w:ascii="Arial"/>
                <w:b/>
                <w:sz w:val="25"/>
              </w:rPr>
              <w:t>USO</w:t>
            </w:r>
            <w:r w:rsidRPr="00F25977">
              <w:rPr>
                <w:rFonts w:ascii="Arial"/>
                <w:b/>
                <w:spacing w:val="22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INTERNO</w:t>
            </w:r>
            <w:r w:rsidRPr="00F25977">
              <w:rPr>
                <w:rFonts w:ascii="Arial"/>
                <w:b/>
                <w:spacing w:val="23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ASR</w:t>
            </w:r>
          </w:p>
        </w:tc>
        <w:tc>
          <w:tcPr>
            <w:tcW w:w="4151" w:type="dxa"/>
            <w:gridSpan w:val="3"/>
            <w:shd w:val="clear" w:color="auto" w:fill="EDED99"/>
          </w:tcPr>
          <w:p w14:paraId="661089F3" w14:textId="77777777" w:rsidR="00DD4EBC" w:rsidRPr="00F25977" w:rsidRDefault="00DD4EBC" w:rsidP="00F25977">
            <w:pPr>
              <w:pStyle w:val="TableParagraph"/>
              <w:spacing w:before="60" w:after="60"/>
              <w:ind w:left="0" w:right="30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F25977">
              <w:rPr>
                <w:rFonts w:ascii="Arial"/>
                <w:color w:val="000099"/>
                <w:sz w:val="19"/>
              </w:rPr>
              <w:t>UI-3</w:t>
            </w:r>
          </w:p>
        </w:tc>
      </w:tr>
      <w:tr w:rsidR="001D6141" w14:paraId="0BC9D2B0" w14:textId="77777777" w:rsidTr="00EA71A1">
        <w:tc>
          <w:tcPr>
            <w:tcW w:w="2977" w:type="dxa"/>
            <w:shd w:val="clear" w:color="auto" w:fill="EDED99"/>
            <w:vAlign w:val="center"/>
          </w:tcPr>
          <w:p w14:paraId="5C99C546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  <w:b/>
              </w:rPr>
              <w:t>COTIZACIÓN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  <w:r w:rsidRPr="00F25977">
              <w:rPr>
                <w:rFonts w:ascii="Arial" w:hAnsi="Arial"/>
                <w:b/>
              </w:rPr>
              <w:t>Nº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</w:p>
        </w:tc>
        <w:tc>
          <w:tcPr>
            <w:tcW w:w="1838" w:type="dxa"/>
            <w:gridSpan w:val="2"/>
            <w:shd w:val="clear" w:color="auto" w:fill="EDED99"/>
            <w:vAlign w:val="center"/>
          </w:tcPr>
          <w:p w14:paraId="1231F9A8" w14:textId="77777777" w:rsidR="001D6141" w:rsidRPr="00F25977" w:rsidRDefault="00CA1330" w:rsidP="00971554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eastAsia="Arial" w:hAnsi="Arial" w:cs="Arial"/>
                <w:color w:val="0000CC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 w:rsidRPr="00F25977">
              <w:rPr>
                <w:rFonts w:ascii="Arial" w:eastAsia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eastAsia="Arial" w:hAnsi="Arial" w:cs="Arial"/>
                <w:color w:val="0000CC"/>
              </w:rPr>
            </w:r>
            <w:r w:rsidRPr="00F25977">
              <w:rPr>
                <w:rFonts w:ascii="Arial" w:eastAsia="Arial" w:hAnsi="Arial" w:cs="Arial"/>
                <w:color w:val="0000CC"/>
              </w:rPr>
              <w:fldChar w:fldCharType="separate"/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Pr="00F25977">
              <w:rPr>
                <w:rFonts w:ascii="Arial" w:eastAsia="Arial" w:hAnsi="Arial" w:cs="Arial"/>
                <w:color w:val="0000CC"/>
              </w:rPr>
              <w:fldChar w:fldCharType="end"/>
            </w:r>
            <w:bookmarkEnd w:id="5"/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224352BD" w14:textId="77777777" w:rsidR="001D6141" w:rsidRPr="00F25977" w:rsidRDefault="001D6141" w:rsidP="007D004A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  <w:b/>
              </w:rPr>
              <w:t>MONTO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TOTAL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OFERTADO</w:t>
            </w:r>
            <w:r w:rsidRPr="00F25977">
              <w:rPr>
                <w:rFonts w:ascii="Arial"/>
                <w:b/>
                <w:spacing w:val="8"/>
              </w:rPr>
              <w:t xml:space="preserve">: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  <w:bookmarkEnd w:id="6"/>
          </w:p>
        </w:tc>
      </w:tr>
      <w:tr w:rsidR="001D6141" w14:paraId="3211EAD2" w14:textId="77777777" w:rsidTr="00EA71A1">
        <w:tc>
          <w:tcPr>
            <w:tcW w:w="2977" w:type="dxa"/>
            <w:shd w:val="clear" w:color="auto" w:fill="EDED99"/>
            <w:vAlign w:val="center"/>
          </w:tcPr>
          <w:p w14:paraId="58A45BFD" w14:textId="77777777" w:rsidR="001D6141" w:rsidRPr="00F25977" w:rsidRDefault="001D6141" w:rsidP="00F25977">
            <w:pPr>
              <w:pStyle w:val="TableParagraph"/>
              <w:tabs>
                <w:tab w:val="right" w:pos="2189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 xml:space="preserve">Código </w:t>
            </w:r>
            <w:proofErr w:type="gramStart"/>
            <w:r w:rsidRPr="00F25977">
              <w:rPr>
                <w:rFonts w:ascii="Arial" w:hAnsi="Arial"/>
              </w:rPr>
              <w:t>EAC :</w:t>
            </w:r>
            <w:proofErr w:type="gramEnd"/>
          </w:p>
        </w:tc>
        <w:tc>
          <w:tcPr>
            <w:tcW w:w="1838" w:type="dxa"/>
            <w:gridSpan w:val="2"/>
            <w:shd w:val="clear" w:color="auto" w:fill="EDED99"/>
            <w:vAlign w:val="center"/>
          </w:tcPr>
          <w:p w14:paraId="3469DFA3" w14:textId="77777777" w:rsidR="001D6141" w:rsidRPr="00AD754D" w:rsidRDefault="00CA1330" w:rsidP="007D004A">
            <w:pPr>
              <w:spacing w:before="60" w:after="60"/>
            </w:pP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5CB54B2D" w14:textId="77777777" w:rsidR="001D6141" w:rsidRPr="00F25977" w:rsidRDefault="001D6141" w:rsidP="007D004A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Observaciones</w:t>
            </w:r>
            <w:r w:rsidRPr="00F25977">
              <w:rPr>
                <w:rFonts w:ascii="Arial"/>
                <w:spacing w:val="6"/>
              </w:rPr>
              <w:t>:</w:t>
            </w:r>
            <w:r w:rsidR="00AD754D" w:rsidRPr="00F25977">
              <w:rPr>
                <w:rFonts w:ascii="Arial"/>
                <w:spacing w:val="6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4B764FD2" w14:textId="77777777" w:rsidTr="00EA71A1">
        <w:tc>
          <w:tcPr>
            <w:tcW w:w="2977" w:type="dxa"/>
            <w:shd w:val="clear" w:color="auto" w:fill="EDED99"/>
            <w:vAlign w:val="center"/>
          </w:tcPr>
          <w:p w14:paraId="746A3C39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Información</w:t>
            </w:r>
            <w:r w:rsidRPr="00F25977">
              <w:rPr>
                <w:rFonts w:ascii="Arial" w:hAnsi="Arial"/>
                <w:spacing w:val="18"/>
              </w:rPr>
              <w:t xml:space="preserve"> </w:t>
            </w:r>
            <w:r w:rsidRPr="00F25977">
              <w:rPr>
                <w:rFonts w:ascii="Arial" w:hAnsi="Arial"/>
              </w:rPr>
              <w:t>Suficiente: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2A9550EB" w14:textId="19AFC5EB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3D4E04BD" w14:textId="0FC453E6" w:rsidR="001D6141" w:rsidRPr="00F25977" w:rsidRDefault="008D690D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7518976E" w14:textId="77777777" w:rsidR="001D6141" w:rsidRPr="00F25977" w:rsidRDefault="001D6141" w:rsidP="007D004A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</w:t>
            </w:r>
            <w:r w:rsidRPr="00F25977">
              <w:rPr>
                <w:rFonts w:ascii="Arial"/>
                <w:spacing w:val="11"/>
              </w:rPr>
              <w:t>:</w:t>
            </w:r>
            <w:r w:rsidR="00AD754D" w:rsidRPr="00F25977">
              <w:rPr>
                <w:rFonts w:ascii="Arial"/>
                <w:spacing w:val="11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59F4B96D" w14:textId="77777777" w:rsidTr="00EA71A1">
        <w:tc>
          <w:tcPr>
            <w:tcW w:w="2977" w:type="dxa"/>
            <w:shd w:val="clear" w:color="auto" w:fill="EDED99"/>
            <w:vAlign w:val="center"/>
          </w:tcPr>
          <w:p w14:paraId="14E104AE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¿ASR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tiene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capacidad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para</w:t>
            </w:r>
            <w:r w:rsidRPr="00F25977">
              <w:rPr>
                <w:rFonts w:ascii="Arial"/>
              </w:rPr>
              <w:t xml:space="preserve"> prestar</w:t>
            </w:r>
            <w:r w:rsidRPr="00F25977">
              <w:rPr>
                <w:rFonts w:ascii="Arial"/>
                <w:spacing w:val="7"/>
              </w:rPr>
              <w:t xml:space="preserve"> </w:t>
            </w:r>
            <w:r w:rsidRPr="00F25977">
              <w:rPr>
                <w:rFonts w:ascii="Arial"/>
              </w:rPr>
              <w:t>el</w:t>
            </w:r>
            <w:r w:rsidRPr="00F25977">
              <w:rPr>
                <w:rFonts w:ascii="Arial"/>
                <w:spacing w:val="8"/>
              </w:rPr>
              <w:t xml:space="preserve"> </w:t>
            </w:r>
            <w:r w:rsidRPr="00F25977">
              <w:rPr>
                <w:rFonts w:ascii="Arial"/>
              </w:rPr>
              <w:t>servicio?: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177D5570" w14:textId="3EEEBAF4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3E437571" w14:textId="164CF329" w:rsidR="001D6141" w:rsidRPr="00F25977" w:rsidRDefault="008D690D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3CFD3C07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</w:t>
            </w:r>
            <w:r w:rsidR="00AD754D" w:rsidRPr="00F25977">
              <w:rPr>
                <w:rFonts w:ascii="Arial"/>
              </w:rPr>
              <w:t xml:space="preserve">: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0E0DA2F1" w14:textId="77777777" w:rsidTr="00EA71A1">
        <w:tc>
          <w:tcPr>
            <w:tcW w:w="2977" w:type="dxa"/>
            <w:shd w:val="clear" w:color="auto" w:fill="EDED99"/>
            <w:vAlign w:val="center"/>
          </w:tcPr>
          <w:p w14:paraId="1C7A5F1F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Conflicto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de</w:t>
            </w:r>
            <w:r w:rsidRPr="00F25977">
              <w:rPr>
                <w:rFonts w:ascii="Arial" w:hAnsi="Arial"/>
                <w:spacing w:val="8"/>
              </w:rPr>
              <w:t xml:space="preserve"> </w:t>
            </w:r>
            <w:r w:rsidRPr="00F25977">
              <w:rPr>
                <w:rFonts w:ascii="Arial" w:hAnsi="Arial"/>
              </w:rPr>
              <w:t>Interés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1D9FD78B" w14:textId="2ADBD213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181CBA94" w14:textId="1FD3460E" w:rsidR="001D6141" w:rsidRPr="00F25977" w:rsidRDefault="008D690D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212E7365" w14:textId="77777777" w:rsidR="001D6141" w:rsidRPr="00F25977" w:rsidRDefault="001D6141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Comentarios:</w:t>
            </w:r>
            <w:r w:rsidR="00AD754D" w:rsidRPr="00F25977">
              <w:rPr>
                <w:rFonts w:ascii="Arial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645E299B" w14:textId="77777777" w:rsidTr="00EA71A1">
        <w:tc>
          <w:tcPr>
            <w:tcW w:w="2977" w:type="dxa"/>
            <w:shd w:val="clear" w:color="auto" w:fill="EDED99"/>
            <w:vAlign w:val="center"/>
          </w:tcPr>
          <w:p w14:paraId="3C30A256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Aplica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como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empresa</w:t>
            </w:r>
            <w:r w:rsidRPr="00F25977">
              <w:rPr>
                <w:rFonts w:ascii="Arial"/>
                <w:spacing w:val="7"/>
              </w:rPr>
              <w:t xml:space="preserve"> </w:t>
            </w:r>
            <w:proofErr w:type="gramStart"/>
            <w:r w:rsidRPr="00F25977">
              <w:rPr>
                <w:rFonts w:ascii="Arial"/>
              </w:rPr>
              <w:t xml:space="preserve">de </w:t>
            </w:r>
            <w:r w:rsidRPr="00F25977">
              <w:rPr>
                <w:rFonts w:ascii="Arial" w:hAnsi="Arial"/>
              </w:rPr>
              <w:t xml:space="preserve"> múltiples</w:t>
            </w:r>
            <w:proofErr w:type="gramEnd"/>
            <w:r w:rsidRPr="00F25977">
              <w:rPr>
                <w:rFonts w:ascii="Arial" w:hAnsi="Arial"/>
                <w:spacing w:val="21"/>
              </w:rPr>
              <w:t xml:space="preserve"> </w:t>
            </w:r>
            <w:r w:rsidRPr="00F25977">
              <w:rPr>
                <w:rFonts w:ascii="Arial" w:hAnsi="Arial"/>
              </w:rPr>
              <w:t>emplazamientos: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30D08C38" w14:textId="2E2AA58F" w:rsidR="001D6141" w:rsidRPr="00F25977" w:rsidRDefault="008D690D" w:rsidP="008D690D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4BA0050D" w14:textId="416D58EA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54EEB337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Comentarios:</w:t>
            </w:r>
            <w:r w:rsidR="00AD754D" w:rsidRPr="00F25977">
              <w:rPr>
                <w:rFonts w:ascii="Arial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8D690D" w14:paraId="08D7A0DF" w14:textId="77777777" w:rsidTr="00EA71A1">
        <w:trPr>
          <w:trHeight w:val="1307"/>
        </w:trPr>
        <w:tc>
          <w:tcPr>
            <w:tcW w:w="2977" w:type="dxa"/>
            <w:shd w:val="clear" w:color="auto" w:fill="EDED99"/>
            <w:vAlign w:val="center"/>
          </w:tcPr>
          <w:p w14:paraId="0B6F1D57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/>
                <w:spacing w:val="7"/>
                <w:sz w:val="19"/>
              </w:rPr>
            </w:pPr>
            <w:r w:rsidRPr="00F25977">
              <w:rPr>
                <w:rFonts w:ascii="Arial"/>
                <w:sz w:val="19"/>
              </w:rPr>
              <w:t>(Complejidad / Riesgo)</w:t>
            </w:r>
            <w:r w:rsidRPr="00F25977">
              <w:rPr>
                <w:rFonts w:ascii="Arial"/>
                <w:spacing w:val="7"/>
                <w:sz w:val="19"/>
              </w:rPr>
              <w:t xml:space="preserve"> </w:t>
            </w:r>
          </w:p>
          <w:p w14:paraId="40C55A03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/>
                <w:spacing w:val="7"/>
                <w:sz w:val="19"/>
              </w:rPr>
            </w:pPr>
            <w:r w:rsidRPr="00F25977">
              <w:rPr>
                <w:rFonts w:ascii="Arial"/>
                <w:sz w:val="19"/>
              </w:rPr>
              <w:t>de</w:t>
            </w:r>
            <w:r w:rsidRPr="00F25977">
              <w:rPr>
                <w:rFonts w:ascii="Arial"/>
                <w:spacing w:val="7"/>
                <w:sz w:val="19"/>
              </w:rPr>
              <w:t xml:space="preserve"> </w:t>
            </w:r>
            <w:r w:rsidRPr="00F25977">
              <w:rPr>
                <w:rFonts w:ascii="Arial"/>
                <w:sz w:val="19"/>
              </w:rPr>
              <w:t>la</w:t>
            </w:r>
            <w:r w:rsidRPr="00F25977">
              <w:rPr>
                <w:rFonts w:ascii="Arial"/>
                <w:spacing w:val="7"/>
                <w:sz w:val="19"/>
              </w:rPr>
              <w:t xml:space="preserve"> empresa</w:t>
            </w:r>
          </w:p>
          <w:p w14:paraId="6E1B02E6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/>
                <w:spacing w:val="7"/>
                <w:sz w:val="19"/>
              </w:rPr>
            </w:pPr>
            <w:r w:rsidRPr="00F25977">
              <w:rPr>
                <w:rFonts w:ascii="Arial"/>
                <w:spacing w:val="7"/>
                <w:sz w:val="19"/>
              </w:rPr>
              <w:t xml:space="preserve">(ISO14001-ISO45001 Complejidad) </w:t>
            </w:r>
          </w:p>
          <w:p w14:paraId="1D4B1B48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  <w:sz w:val="19"/>
                <w:szCs w:val="19"/>
              </w:rPr>
            </w:pPr>
            <w:r w:rsidRPr="00F25977">
              <w:rPr>
                <w:rFonts w:ascii="Arial"/>
                <w:spacing w:val="7"/>
                <w:sz w:val="19"/>
              </w:rPr>
              <w:t>(ISO9001 Riesgo)</w:t>
            </w:r>
          </w:p>
        </w:tc>
        <w:tc>
          <w:tcPr>
            <w:tcW w:w="1838" w:type="dxa"/>
            <w:gridSpan w:val="2"/>
            <w:shd w:val="clear" w:color="auto" w:fill="EDED99"/>
            <w:vAlign w:val="center"/>
          </w:tcPr>
          <w:p w14:paraId="5DDBDF45" w14:textId="7E27BFD2" w:rsidR="008D690D" w:rsidRPr="00F25977" w:rsidRDefault="008D690D" w:rsidP="008D690D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ALTA</w:t>
            </w:r>
            <w:r w:rsidRPr="00F25977">
              <w:rPr>
                <w:rFonts w:ascii="Arial"/>
                <w:b/>
                <w:position w:val="1"/>
                <w:sz w:val="19"/>
              </w:rPr>
              <w:t xml:space="preserve">  </w:t>
            </w:r>
          </w:p>
        </w:tc>
        <w:tc>
          <w:tcPr>
            <w:tcW w:w="1784" w:type="dxa"/>
            <w:gridSpan w:val="2"/>
            <w:shd w:val="clear" w:color="auto" w:fill="EDED99"/>
            <w:vAlign w:val="center"/>
          </w:tcPr>
          <w:p w14:paraId="57113507" w14:textId="7E903A46" w:rsidR="008D690D" w:rsidRPr="00F25977" w:rsidRDefault="008D690D" w:rsidP="00EA71A1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EA71A1">
              <w:rPr>
                <w:sz w:val="20"/>
              </w:rPr>
              <w:t>MEDIA</w:t>
            </w:r>
            <w:r w:rsidRPr="00F25977">
              <w:rPr>
                <w:rFonts w:ascii="Arial"/>
                <w:b/>
                <w:position w:val="1"/>
                <w:sz w:val="19"/>
              </w:rPr>
              <w:t xml:space="preserve">  </w:t>
            </w:r>
          </w:p>
        </w:tc>
        <w:tc>
          <w:tcPr>
            <w:tcW w:w="1811" w:type="dxa"/>
            <w:shd w:val="clear" w:color="auto" w:fill="EDED99"/>
            <w:vAlign w:val="center"/>
          </w:tcPr>
          <w:p w14:paraId="4A2C3B03" w14:textId="1357A192" w:rsidR="008D690D" w:rsidRPr="00F25977" w:rsidRDefault="008D690D" w:rsidP="008D690D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EA71A1">
              <w:rPr>
                <w:sz w:val="20"/>
              </w:rPr>
              <w:t>BAJA</w:t>
            </w:r>
          </w:p>
        </w:tc>
        <w:tc>
          <w:tcPr>
            <w:tcW w:w="1811" w:type="dxa"/>
            <w:shd w:val="clear" w:color="auto" w:fill="EDED99"/>
            <w:vAlign w:val="center"/>
          </w:tcPr>
          <w:p w14:paraId="65625805" w14:textId="59E42E63" w:rsidR="008D690D" w:rsidRPr="00F25977" w:rsidRDefault="008D690D" w:rsidP="008D690D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EA71A1">
              <w:rPr>
                <w:sz w:val="20"/>
              </w:rPr>
              <w:t>LIMITADA</w:t>
            </w:r>
          </w:p>
        </w:tc>
      </w:tr>
    </w:tbl>
    <w:p w14:paraId="53433173" w14:textId="77777777" w:rsidR="00DD4EBC" w:rsidRDefault="00DD4EBC" w:rsidP="001D6141">
      <w:pPr>
        <w:pStyle w:val="Textoindependiente"/>
        <w:spacing w:before="0"/>
      </w:pPr>
    </w:p>
    <w:sectPr w:rsidR="00DD4EBC">
      <w:headerReference w:type="default" r:id="rId8"/>
      <w:pgSz w:w="12240" w:h="15840"/>
      <w:pgMar w:top="1840" w:right="700" w:bottom="280" w:left="740" w:header="5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993E" w14:textId="77777777" w:rsidR="00F878D2" w:rsidRDefault="00F878D2">
      <w:r>
        <w:separator/>
      </w:r>
    </w:p>
  </w:endnote>
  <w:endnote w:type="continuationSeparator" w:id="0">
    <w:p w14:paraId="68514563" w14:textId="77777777" w:rsidR="00F878D2" w:rsidRDefault="00F8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68B3" w14:textId="77777777" w:rsidR="00F878D2" w:rsidRDefault="00F878D2">
      <w:r>
        <w:separator/>
      </w:r>
    </w:p>
  </w:footnote>
  <w:footnote w:type="continuationSeparator" w:id="0">
    <w:p w14:paraId="2E532287" w14:textId="77777777" w:rsidR="00F878D2" w:rsidRDefault="00F8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18AB" w14:textId="77777777" w:rsidR="002474C1" w:rsidRDefault="002474C1" w:rsidP="00B9051E">
    <w:pPr>
      <w:pStyle w:val="Textoindependiente"/>
      <w:spacing w:before="0" w:line="14" w:lineRule="auto"/>
    </w:pPr>
  </w:p>
  <w:p w14:paraId="0FF23B41" w14:textId="77777777" w:rsidR="002474C1" w:rsidRDefault="002474C1" w:rsidP="00B9051E">
    <w:pPr>
      <w:pStyle w:val="Textoindependiente"/>
      <w:spacing w:before="0" w:line="14" w:lineRule="auto"/>
    </w:pPr>
  </w:p>
  <w:p w14:paraId="5AD7EC00" w14:textId="77777777" w:rsidR="00A563CF" w:rsidRDefault="0094320B" w:rsidP="00B9051E">
    <w:pPr>
      <w:pStyle w:val="Textoindependiente"/>
      <w:spacing w:before="0" w:line="14" w:lineRule="aut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CAAB6DE" wp14:editId="2C36355F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475" cy="360045"/>
              <wp:effectExtent l="15240" t="17145" r="10160" b="13335"/>
              <wp:wrapNone/>
              <wp:docPr id="1519602501" name="Forma libre: form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60475" cy="360045"/>
                      </a:xfrm>
                      <a:custGeom>
                        <a:avLst/>
                        <a:gdLst>
                          <a:gd name="T0" fmla="*/ 90170 w 1985"/>
                          <a:gd name="T1" fmla="*/ 360045 h 567"/>
                          <a:gd name="T2" fmla="*/ 1170305 w 1985"/>
                          <a:gd name="T3" fmla="*/ 360045 h 567"/>
                          <a:gd name="T4" fmla="*/ 1205230 w 1985"/>
                          <a:gd name="T5" fmla="*/ 367030 h 567"/>
                          <a:gd name="T6" fmla="*/ 1233805 w 1985"/>
                          <a:gd name="T7" fmla="*/ 386080 h 567"/>
                          <a:gd name="T8" fmla="*/ 1252855 w 1985"/>
                          <a:gd name="T9" fmla="*/ 414655 h 567"/>
                          <a:gd name="T10" fmla="*/ 1260475 w 1985"/>
                          <a:gd name="T11" fmla="*/ 450215 h 567"/>
                          <a:gd name="T12" fmla="*/ 1260475 w 1985"/>
                          <a:gd name="T13" fmla="*/ 629920 h 567"/>
                          <a:gd name="T14" fmla="*/ 1252855 w 1985"/>
                          <a:gd name="T15" fmla="*/ 664845 h 567"/>
                          <a:gd name="T16" fmla="*/ 1233805 w 1985"/>
                          <a:gd name="T17" fmla="*/ 693420 h 567"/>
                          <a:gd name="T18" fmla="*/ 1205230 w 1985"/>
                          <a:gd name="T19" fmla="*/ 713105 h 567"/>
                          <a:gd name="T20" fmla="*/ 1170305 w 1985"/>
                          <a:gd name="T21" fmla="*/ 720090 h 567"/>
                          <a:gd name="T22" fmla="*/ 90170 w 1985"/>
                          <a:gd name="T23" fmla="*/ 720090 h 567"/>
                          <a:gd name="T24" fmla="*/ 55245 w 1985"/>
                          <a:gd name="T25" fmla="*/ 713105 h 567"/>
                          <a:gd name="T26" fmla="*/ 26670 w 1985"/>
                          <a:gd name="T27" fmla="*/ 693420 h 567"/>
                          <a:gd name="T28" fmla="*/ 6985 w 1985"/>
                          <a:gd name="T29" fmla="*/ 664845 h 567"/>
                          <a:gd name="T30" fmla="*/ 0 w 1985"/>
                          <a:gd name="T31" fmla="*/ 629920 h 567"/>
                          <a:gd name="T32" fmla="*/ 0 w 1985"/>
                          <a:gd name="T33" fmla="*/ 450215 h 567"/>
                          <a:gd name="T34" fmla="*/ 6985 w 1985"/>
                          <a:gd name="T35" fmla="*/ 414655 h 567"/>
                          <a:gd name="T36" fmla="*/ 26670 w 1985"/>
                          <a:gd name="T37" fmla="*/ 386080 h 567"/>
                          <a:gd name="T38" fmla="*/ 55245 w 1985"/>
                          <a:gd name="T39" fmla="*/ 367030 h 567"/>
                          <a:gd name="T40" fmla="*/ 90170 w 1985"/>
                          <a:gd name="T41" fmla="*/ 360045 h 567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</a:gdLst>
                        <a:ahLst/>
                        <a:cxnLst>
                          <a:cxn ang="T42">
                            <a:pos x="T0" y="T1"/>
                          </a:cxn>
                          <a:cxn ang="T43">
                            <a:pos x="T2" y="T3"/>
                          </a:cxn>
                          <a:cxn ang="T44">
                            <a:pos x="T4" y="T5"/>
                          </a:cxn>
                          <a:cxn ang="T45">
                            <a:pos x="T6" y="T7"/>
                          </a:cxn>
                          <a:cxn ang="T46">
                            <a:pos x="T8" y="T9"/>
                          </a:cxn>
                          <a:cxn ang="T47">
                            <a:pos x="T10" y="T11"/>
                          </a:cxn>
                          <a:cxn ang="T48">
                            <a:pos x="T12" y="T13"/>
                          </a:cxn>
                          <a:cxn ang="T49">
                            <a:pos x="T14" y="T15"/>
                          </a:cxn>
                          <a:cxn ang="T50">
                            <a:pos x="T16" y="T17"/>
                          </a:cxn>
                          <a:cxn ang="T51">
                            <a:pos x="T18" y="T19"/>
                          </a:cxn>
                          <a:cxn ang="T52">
                            <a:pos x="T20" y="T21"/>
                          </a:cxn>
                          <a:cxn ang="T53">
                            <a:pos x="T22" y="T23"/>
                          </a:cxn>
                          <a:cxn ang="T54">
                            <a:pos x="T24" y="T25"/>
                          </a:cxn>
                          <a:cxn ang="T55">
                            <a:pos x="T26" y="T27"/>
                          </a:cxn>
                          <a:cxn ang="T56">
                            <a:pos x="T28" y="T29"/>
                          </a:cxn>
                          <a:cxn ang="T57">
                            <a:pos x="T30" y="T31"/>
                          </a:cxn>
                          <a:cxn ang="T58">
                            <a:pos x="T32" y="T33"/>
                          </a:cxn>
                          <a:cxn ang="T59">
                            <a:pos x="T34" y="T35"/>
                          </a:cxn>
                          <a:cxn ang="T60">
                            <a:pos x="T36" y="T37"/>
                          </a:cxn>
                          <a:cxn ang="T61">
                            <a:pos x="T38" y="T39"/>
                          </a:cxn>
                          <a:cxn ang="T62">
                            <a:pos x="T40" y="T41"/>
                          </a:cxn>
                        </a:cxnLst>
                        <a:rect l="0" t="0" r="r" b="b"/>
                        <a:pathLst>
                          <a:path w="1985" h="567">
                            <a:moveTo>
                              <a:pt x="142" y="0"/>
                            </a:moveTo>
                            <a:lnTo>
                              <a:pt x="1843" y="0"/>
                            </a:lnTo>
                            <a:lnTo>
                              <a:pt x="1898" y="11"/>
                            </a:lnTo>
                            <a:lnTo>
                              <a:pt x="1943" y="41"/>
                            </a:lnTo>
                            <a:lnTo>
                              <a:pt x="1973" y="86"/>
                            </a:lnTo>
                            <a:lnTo>
                              <a:pt x="1985" y="142"/>
                            </a:lnTo>
                            <a:lnTo>
                              <a:pt x="1985" y="425"/>
                            </a:lnTo>
                            <a:lnTo>
                              <a:pt x="1973" y="480"/>
                            </a:lnTo>
                            <a:lnTo>
                              <a:pt x="1943" y="525"/>
                            </a:lnTo>
                            <a:lnTo>
                              <a:pt x="1898" y="556"/>
                            </a:lnTo>
                            <a:lnTo>
                              <a:pt x="1843" y="567"/>
                            </a:lnTo>
                            <a:lnTo>
                              <a:pt x="142" y="567"/>
                            </a:lnTo>
                            <a:lnTo>
                              <a:pt x="87" y="556"/>
                            </a:lnTo>
                            <a:lnTo>
                              <a:pt x="42" y="525"/>
                            </a:lnTo>
                            <a:lnTo>
                              <a:pt x="11" y="480"/>
                            </a:lnTo>
                            <a:lnTo>
                              <a:pt x="0" y="425"/>
                            </a:lnTo>
                            <a:lnTo>
                              <a:pt x="0" y="142"/>
                            </a:lnTo>
                            <a:lnTo>
                              <a:pt x="11" y="86"/>
                            </a:lnTo>
                            <a:lnTo>
                              <a:pt x="42" y="41"/>
                            </a:lnTo>
                            <a:lnTo>
                              <a:pt x="87" y="11"/>
                            </a:lnTo>
                            <a:lnTo>
                              <a:pt x="142" y="0"/>
                            </a:lnTo>
                          </a:path>
                        </a:pathLst>
                      </a:custGeom>
                      <a:noFill/>
                      <a:ln w="1800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48ABAD5" id="Forma libre: forma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4.8pt,28.35pt,559.85pt,28.35pt,562.6pt,28.9pt,564.85pt,30.4pt,566.35pt,32.65pt,566.95pt,35.45pt,566.95pt,49.6pt,566.35pt,52.35pt,564.85pt,54.6pt,562.6pt,56.15pt,559.85pt,56.7pt,474.8pt,56.7pt,472.05pt,56.15pt,469.8pt,54.6pt,468.25pt,52.35pt,467.7pt,49.6pt,467.7pt,35.45pt,468.25pt,32.65pt,469.8pt,30.4pt,472.05pt,28.9pt,474.8pt,28.35pt" coordsize="198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" filled="f" strokecolor="navy" strokeweight=".5mm">
              <v:path arrowok="t" o:connecttype="custom" o:connectlocs="57257950,228628575;743143675,228628575;765321050,233064050;783466175,245160800;795562925,263305925;800401625,285886525;800401625,399999200;795562925,422176575;783466175,440321700;765321050,452821675;743143675,457257150;57257950,457257150;35080575,452821675;16935450,440321700;4435475,422176575;0,399999200;0,285886525;4435475,263305925;16935450,245160800;35080575,233064050;57257950,228628575" o:connectangles="0,0,0,0,0,0,0,0,0,0,0,0,0,0,0,0,0,0,0,0,0"/>
              <w10:wrap anchorx="page" anchory="page"/>
            </v:poly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6AA455E" wp14:editId="3D340868">
              <wp:simplePos x="0" y="0"/>
              <wp:positionH relativeFrom="page">
                <wp:posOffset>6191885</wp:posOffset>
              </wp:positionH>
              <wp:positionV relativeFrom="page">
                <wp:posOffset>422275</wp:posOffset>
              </wp:positionV>
              <wp:extent cx="794385" cy="469265"/>
              <wp:effectExtent l="0" t="0" r="0" b="0"/>
              <wp:wrapNone/>
              <wp:docPr id="653504928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0EC9E" w14:textId="62B56ED0" w:rsidR="00A563CF" w:rsidRDefault="00A563CF" w:rsidP="00B9051E">
                          <w:pPr>
                            <w:spacing w:before="10"/>
                            <w:ind w:left="1" w:right="59"/>
                            <w:jc w:val="center"/>
                            <w:rPr>
                              <w:sz w:val="30"/>
                            </w:rPr>
                          </w:pPr>
                          <w:r>
                            <w:rPr>
                              <w:color w:val="000080"/>
                              <w:sz w:val="30"/>
                            </w:rPr>
                            <w:t>R001-2</w:t>
                          </w:r>
                          <w:r w:rsidR="008D690D">
                            <w:rPr>
                              <w:color w:val="000080"/>
                              <w:sz w:val="30"/>
                            </w:rPr>
                            <w:t>5</w:t>
                          </w:r>
                        </w:p>
                        <w:p w14:paraId="6A8231C7" w14:textId="7398C7B0" w:rsidR="00A563CF" w:rsidRDefault="00A563CF" w:rsidP="00B9051E">
                          <w:pPr>
                            <w:spacing w:before="202"/>
                            <w:ind w:left="1" w:right="107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000080"/>
                              <w:sz w:val="14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008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4A1F">
                            <w:rPr>
                              <w:noProof/>
                              <w:color w:val="000080"/>
                              <w:sz w:val="1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80"/>
                              <w:sz w:val="14"/>
                            </w:rPr>
                            <w:t xml:space="preserve"> de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A455E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487.55pt;margin-top:33.25pt;width:62.55pt;height:36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" filled="f" stroked="f">
              <v:textbox inset="0,0,0,0">
                <w:txbxContent>
                  <w:p w14:paraId="1C00EC9E" w14:textId="62B56ED0" w:rsidR="00A563CF" w:rsidRDefault="00A563CF" w:rsidP="00B9051E">
                    <w:pPr>
                      <w:spacing w:before="10"/>
                      <w:ind w:left="1" w:right="59"/>
                      <w:jc w:val="center"/>
                      <w:rPr>
                        <w:sz w:val="30"/>
                      </w:rPr>
                    </w:pPr>
                    <w:r>
                      <w:rPr>
                        <w:color w:val="000080"/>
                        <w:sz w:val="30"/>
                      </w:rPr>
                      <w:t>R001-2</w:t>
                    </w:r>
                    <w:r w:rsidR="008D690D">
                      <w:rPr>
                        <w:color w:val="000080"/>
                        <w:sz w:val="30"/>
                      </w:rPr>
                      <w:t>5</w:t>
                    </w:r>
                  </w:p>
                  <w:p w14:paraId="6A8231C7" w14:textId="7398C7B0" w:rsidR="00A563CF" w:rsidRDefault="00A563CF" w:rsidP="00B9051E">
                    <w:pPr>
                      <w:spacing w:before="202"/>
                      <w:ind w:left="1" w:right="107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80"/>
                        <w:sz w:val="14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00008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4A1F">
                      <w:rPr>
                        <w:noProof/>
                        <w:color w:val="000080"/>
                        <w:sz w:val="1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color w:val="000080"/>
                        <w:sz w:val="14"/>
                      </w:rPr>
                      <w:t xml:space="preserve"> de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85AF77" w14:textId="77777777" w:rsidR="00A563CF" w:rsidRDefault="0094320B">
    <w:pPr>
      <w:pStyle w:val="Textoindependiente"/>
      <w:spacing w:before="0" w:line="14" w:lineRule="auto"/>
    </w:pPr>
    <w:r>
      <w:rPr>
        <w:noProof/>
        <w:lang w:val="es-CL" w:eastAsia="es-CL"/>
      </w:rPr>
      <w:drawing>
        <wp:anchor distT="0" distB="0" distL="114300" distR="114300" simplePos="0" relativeHeight="251659776" behindDoc="0" locked="0" layoutInCell="1" allowOverlap="1" wp14:anchorId="10334EC8" wp14:editId="1B620FB2">
          <wp:simplePos x="0" y="0"/>
          <wp:positionH relativeFrom="character">
            <wp:posOffset>0</wp:posOffset>
          </wp:positionH>
          <wp:positionV relativeFrom="line">
            <wp:posOffset>-196850</wp:posOffset>
          </wp:positionV>
          <wp:extent cx="1495425" cy="923925"/>
          <wp:effectExtent l="0" t="0" r="0" b="0"/>
          <wp:wrapNone/>
          <wp:docPr id="6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7pt;height:177.75pt;visibility:visible;mso-wrap-style:square" o:bullet="t">
        <v:imagedata r:id="rId1" o:title=""/>
      </v:shape>
    </w:pict>
  </w:numPicBullet>
  <w:abstractNum w:abstractNumId="0" w15:restartNumberingAfterBreak="0">
    <w:nsid w:val="057048CC"/>
    <w:multiLevelType w:val="hybridMultilevel"/>
    <w:tmpl w:val="F0CC780C"/>
    <w:lvl w:ilvl="0" w:tplc="FCE8EB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EA6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85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E7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7C3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8A50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87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7E2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7EAD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0B0D12"/>
    <w:multiLevelType w:val="hybridMultilevel"/>
    <w:tmpl w:val="34DC6022"/>
    <w:lvl w:ilvl="0" w:tplc="7388A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2E7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AEE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E1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1E0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A3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E4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284D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C9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1675FC1"/>
    <w:multiLevelType w:val="hybridMultilevel"/>
    <w:tmpl w:val="634A641C"/>
    <w:lvl w:ilvl="0" w:tplc="1C961850">
      <w:start w:val="1"/>
      <w:numFmt w:val="decimal"/>
      <w:lvlText w:val="%1."/>
      <w:lvlJc w:val="left"/>
      <w:pPr>
        <w:ind w:left="395" w:hanging="285"/>
      </w:pPr>
      <w:rPr>
        <w:rFonts w:ascii="Arial" w:eastAsia="Arial" w:hAnsi="Arial" w:cs="Arial" w:hint="default"/>
        <w:b/>
        <w:bCs/>
        <w:w w:val="102"/>
        <w:sz w:val="25"/>
        <w:szCs w:val="25"/>
        <w:lang w:val="es-ES" w:eastAsia="en-US" w:bidi="ar-SA"/>
      </w:rPr>
    </w:lvl>
    <w:lvl w:ilvl="1" w:tplc="33FA747C">
      <w:numFmt w:val="bullet"/>
      <w:lvlText w:val="•"/>
      <w:lvlJc w:val="left"/>
      <w:pPr>
        <w:ind w:left="1440" w:hanging="285"/>
      </w:pPr>
      <w:rPr>
        <w:rFonts w:hint="default"/>
        <w:lang w:val="es-ES" w:eastAsia="en-US" w:bidi="ar-SA"/>
      </w:rPr>
    </w:lvl>
    <w:lvl w:ilvl="2" w:tplc="59545928">
      <w:numFmt w:val="bullet"/>
      <w:lvlText w:val="•"/>
      <w:lvlJc w:val="left"/>
      <w:pPr>
        <w:ind w:left="2480" w:hanging="285"/>
      </w:pPr>
      <w:rPr>
        <w:rFonts w:hint="default"/>
        <w:lang w:val="es-ES" w:eastAsia="en-US" w:bidi="ar-SA"/>
      </w:rPr>
    </w:lvl>
    <w:lvl w:ilvl="3" w:tplc="B882EF8E">
      <w:numFmt w:val="bullet"/>
      <w:lvlText w:val="•"/>
      <w:lvlJc w:val="left"/>
      <w:pPr>
        <w:ind w:left="3520" w:hanging="285"/>
      </w:pPr>
      <w:rPr>
        <w:rFonts w:hint="default"/>
        <w:lang w:val="es-ES" w:eastAsia="en-US" w:bidi="ar-SA"/>
      </w:rPr>
    </w:lvl>
    <w:lvl w:ilvl="4" w:tplc="B79440A4">
      <w:numFmt w:val="bullet"/>
      <w:lvlText w:val="•"/>
      <w:lvlJc w:val="left"/>
      <w:pPr>
        <w:ind w:left="4560" w:hanging="285"/>
      </w:pPr>
      <w:rPr>
        <w:rFonts w:hint="default"/>
        <w:lang w:val="es-ES" w:eastAsia="en-US" w:bidi="ar-SA"/>
      </w:rPr>
    </w:lvl>
    <w:lvl w:ilvl="5" w:tplc="4776E130">
      <w:numFmt w:val="bullet"/>
      <w:lvlText w:val="•"/>
      <w:lvlJc w:val="left"/>
      <w:pPr>
        <w:ind w:left="5600" w:hanging="285"/>
      </w:pPr>
      <w:rPr>
        <w:rFonts w:hint="default"/>
        <w:lang w:val="es-ES" w:eastAsia="en-US" w:bidi="ar-SA"/>
      </w:rPr>
    </w:lvl>
    <w:lvl w:ilvl="6" w:tplc="81563040">
      <w:numFmt w:val="bullet"/>
      <w:lvlText w:val="•"/>
      <w:lvlJc w:val="left"/>
      <w:pPr>
        <w:ind w:left="6640" w:hanging="285"/>
      </w:pPr>
      <w:rPr>
        <w:rFonts w:hint="default"/>
        <w:lang w:val="es-ES" w:eastAsia="en-US" w:bidi="ar-SA"/>
      </w:rPr>
    </w:lvl>
    <w:lvl w:ilvl="7" w:tplc="689230B6">
      <w:numFmt w:val="bullet"/>
      <w:lvlText w:val="•"/>
      <w:lvlJc w:val="left"/>
      <w:pPr>
        <w:ind w:left="7680" w:hanging="285"/>
      </w:pPr>
      <w:rPr>
        <w:rFonts w:hint="default"/>
        <w:lang w:val="es-ES" w:eastAsia="en-US" w:bidi="ar-SA"/>
      </w:rPr>
    </w:lvl>
    <w:lvl w:ilvl="8" w:tplc="21AC2344">
      <w:numFmt w:val="bullet"/>
      <w:lvlText w:val="•"/>
      <w:lvlJc w:val="left"/>
      <w:pPr>
        <w:ind w:left="8720" w:hanging="285"/>
      </w:pPr>
      <w:rPr>
        <w:rFonts w:hint="default"/>
        <w:lang w:val="es-ES" w:eastAsia="en-US" w:bidi="ar-SA"/>
      </w:rPr>
    </w:lvl>
  </w:abstractNum>
  <w:num w:numId="1" w16cid:durableId="18437713">
    <w:abstractNumId w:val="2"/>
  </w:num>
  <w:num w:numId="2" w16cid:durableId="910122280">
    <w:abstractNumId w:val="1"/>
  </w:num>
  <w:num w:numId="3" w16cid:durableId="178973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69Hnp0Wy2LiGV8brjUMyfoyYTojfB+dIvtCNOllRnitUwVCnJlgJTg6bagX+hNc95yDzDJ/b1kt/E4IWkLbWSQ==" w:salt="IN+lvWOAm10z+b9IIeszD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4A"/>
    <w:rsid w:val="00091FAF"/>
    <w:rsid w:val="00105BED"/>
    <w:rsid w:val="00140C75"/>
    <w:rsid w:val="00166E6F"/>
    <w:rsid w:val="00171B81"/>
    <w:rsid w:val="00193576"/>
    <w:rsid w:val="001B0089"/>
    <w:rsid w:val="001C7CBD"/>
    <w:rsid w:val="001D4289"/>
    <w:rsid w:val="001D588F"/>
    <w:rsid w:val="001D6141"/>
    <w:rsid w:val="002474C1"/>
    <w:rsid w:val="002A0404"/>
    <w:rsid w:val="002B6D51"/>
    <w:rsid w:val="002D2C40"/>
    <w:rsid w:val="00392658"/>
    <w:rsid w:val="003A50C7"/>
    <w:rsid w:val="003F6371"/>
    <w:rsid w:val="0040509F"/>
    <w:rsid w:val="004056BF"/>
    <w:rsid w:val="004376D4"/>
    <w:rsid w:val="004C2739"/>
    <w:rsid w:val="0050543A"/>
    <w:rsid w:val="005132FE"/>
    <w:rsid w:val="005138CC"/>
    <w:rsid w:val="00550408"/>
    <w:rsid w:val="005A537B"/>
    <w:rsid w:val="005A5625"/>
    <w:rsid w:val="005D4A1F"/>
    <w:rsid w:val="005E1D2B"/>
    <w:rsid w:val="006515B0"/>
    <w:rsid w:val="006857E6"/>
    <w:rsid w:val="00692EFA"/>
    <w:rsid w:val="006C2FB4"/>
    <w:rsid w:val="00753044"/>
    <w:rsid w:val="00766949"/>
    <w:rsid w:val="0078587F"/>
    <w:rsid w:val="007D004A"/>
    <w:rsid w:val="007D4B2B"/>
    <w:rsid w:val="007E4C2A"/>
    <w:rsid w:val="007F6E3A"/>
    <w:rsid w:val="008275BE"/>
    <w:rsid w:val="008414E2"/>
    <w:rsid w:val="00853F0C"/>
    <w:rsid w:val="008611A1"/>
    <w:rsid w:val="008D690D"/>
    <w:rsid w:val="0091550D"/>
    <w:rsid w:val="00916466"/>
    <w:rsid w:val="0094320B"/>
    <w:rsid w:val="00971554"/>
    <w:rsid w:val="00992244"/>
    <w:rsid w:val="009B4836"/>
    <w:rsid w:val="009F4477"/>
    <w:rsid w:val="00A3079B"/>
    <w:rsid w:val="00A563CF"/>
    <w:rsid w:val="00A95F9D"/>
    <w:rsid w:val="00AA39C8"/>
    <w:rsid w:val="00AC2D9E"/>
    <w:rsid w:val="00AD754D"/>
    <w:rsid w:val="00B20C79"/>
    <w:rsid w:val="00B44E99"/>
    <w:rsid w:val="00B464EA"/>
    <w:rsid w:val="00B64781"/>
    <w:rsid w:val="00B754D1"/>
    <w:rsid w:val="00B9051E"/>
    <w:rsid w:val="00BA7713"/>
    <w:rsid w:val="00BE68A7"/>
    <w:rsid w:val="00C37286"/>
    <w:rsid w:val="00C42D83"/>
    <w:rsid w:val="00C67329"/>
    <w:rsid w:val="00C67582"/>
    <w:rsid w:val="00C70028"/>
    <w:rsid w:val="00CA1330"/>
    <w:rsid w:val="00CA3EF2"/>
    <w:rsid w:val="00CA6FE7"/>
    <w:rsid w:val="00CE49FE"/>
    <w:rsid w:val="00CE67C4"/>
    <w:rsid w:val="00D21811"/>
    <w:rsid w:val="00D2337E"/>
    <w:rsid w:val="00D26163"/>
    <w:rsid w:val="00D47F61"/>
    <w:rsid w:val="00D5433F"/>
    <w:rsid w:val="00DD4EBC"/>
    <w:rsid w:val="00DF78B7"/>
    <w:rsid w:val="00E75BA4"/>
    <w:rsid w:val="00EA024F"/>
    <w:rsid w:val="00EA71A1"/>
    <w:rsid w:val="00EB0AA3"/>
    <w:rsid w:val="00F05916"/>
    <w:rsid w:val="00F24B08"/>
    <w:rsid w:val="00F25977"/>
    <w:rsid w:val="00F507E8"/>
    <w:rsid w:val="00F671C3"/>
    <w:rsid w:val="00F878D2"/>
    <w:rsid w:val="00FA4FE7"/>
    <w:rsid w:val="00FB26F1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104F4"/>
  <w15:docId w15:val="{DE414211-DE45-4D94-BDB0-BFF41F0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uiPriority w:val="9"/>
    <w:qFormat/>
    <w:pPr>
      <w:ind w:right="59"/>
      <w:jc w:val="center"/>
      <w:outlineLvl w:val="0"/>
    </w:pPr>
    <w:rPr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2386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5"/>
      <w:ind w:left="395" w:hanging="28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6"/>
      <w:ind w:left="45"/>
    </w:pPr>
  </w:style>
  <w:style w:type="paragraph" w:styleId="Encabezado">
    <w:name w:val="header"/>
    <w:basedOn w:val="Normal"/>
    <w:link w:val="Encabezado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9051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9051E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uiPriority w:val="99"/>
    <w:semiHidden/>
    <w:rsid w:val="00B754D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C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CBD"/>
    <w:rPr>
      <w:rFonts w:ascii="Segoe UI" w:eastAsia="Arial MT" w:hAnsi="Segoe UI" w:cs="Segoe UI"/>
      <w:sz w:val="18"/>
      <w:szCs w:val="18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%20Luis\Documents\Plantillas%20personalizadas%20de%20Office\R001-23%20Otras%20Normas%20CUESTIONARIO%20SOLICITUD%20DE%20SERVIC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8ACF-299E-47B8-B5F7-CC8365BF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R001-23 Otras Normas CUESTIONARIO SOLICITUD DE SERVICIOS.dotx</Template>
  <TotalTime>11</TotalTime>
  <Pages>1</Pages>
  <Words>912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Cotización</vt:lpstr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Cotización</dc:title>
  <dc:subject>Cuestionario</dc:subject>
  <dc:creator>José Luis</dc:creator>
  <cp:keywords>Cotización</cp:keywords>
  <cp:lastModifiedBy>Janett Maritano Diaz</cp:lastModifiedBy>
  <cp:revision>6</cp:revision>
  <cp:lastPrinted>2023-07-03T22:44:00Z</cp:lastPrinted>
  <dcterms:created xsi:type="dcterms:W3CDTF">2025-09-22T21:34:00Z</dcterms:created>
  <dcterms:modified xsi:type="dcterms:W3CDTF">2025-09-22T22:34:00Z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TCPDF</vt:lpwstr>
  </property>
  <property fmtid="{D5CDD505-2E9C-101B-9397-08002B2CF9AE}" pid="4" name="LastSaved">
    <vt:filetime>2022-06-28T00:00:00Z</vt:filetime>
  </property>
</Properties>
</file>