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FFD7" w14:textId="77777777" w:rsidR="00E75BA4" w:rsidRDefault="00EB0AA3" w:rsidP="009B4836">
      <w:pPr>
        <w:pStyle w:val="Ttulo"/>
        <w:ind w:left="0"/>
        <w:jc w:val="center"/>
      </w:pPr>
      <w:r>
        <w:t>CUESTIONARIO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COTIZACIÓN</w:t>
      </w:r>
    </w:p>
    <w:p w14:paraId="217DD8FD" w14:textId="77777777" w:rsidR="00E75BA4" w:rsidRDefault="00E75BA4">
      <w:pPr>
        <w:pStyle w:val="Textoindependiente"/>
        <w:spacing w:before="5"/>
        <w:rPr>
          <w:sz w:val="11"/>
        </w:rPr>
      </w:pPr>
    </w:p>
    <w:p w14:paraId="73FA1B61" w14:textId="77777777" w:rsidR="00E75BA4" w:rsidRDefault="00AD2C9C" w:rsidP="00251157">
      <w:pPr>
        <w:pStyle w:val="Textoindependiente"/>
        <w:spacing w:before="94" w:line="261" w:lineRule="auto"/>
        <w:ind w:left="284" w:right="452"/>
        <w:jc w:val="both"/>
      </w:pPr>
      <w:r w:rsidRPr="00AD2C9C">
        <w:t xml:space="preserve">Le agradecemos completar este cuestionario, que tiene el propósito de proveernos de la información necesaria para elaborar una cotización ajustada a las características de su organización, seleccionar un equipo auditor con la competencia necesaria para efectuar la evaluación de su Organización y determinar el número de días-auditor necesarios para llevar a cabo el proceso completo de </w:t>
      </w:r>
      <w:r w:rsidRPr="00AD2C9C">
        <w:rPr>
          <w:b/>
        </w:rPr>
        <w:t xml:space="preserve">Certificación de </w:t>
      </w:r>
      <w:proofErr w:type="spellStart"/>
      <w:r w:rsidRPr="00AD2C9C">
        <w:rPr>
          <w:b/>
        </w:rPr>
        <w:t>NCh</w:t>
      </w:r>
      <w:proofErr w:type="spellEnd"/>
      <w:r w:rsidRPr="00AD2C9C">
        <w:rPr>
          <w:b/>
        </w:rPr>
        <w:t xml:space="preserve"> 2728:2015 para OTEC</w:t>
      </w:r>
      <w:r w:rsidR="00EB0AA3">
        <w:t>.</w:t>
      </w:r>
    </w:p>
    <w:p w14:paraId="5CF93E4A" w14:textId="77777777" w:rsidR="00E75BA4" w:rsidRDefault="00E75BA4">
      <w:pPr>
        <w:pStyle w:val="Textoindependiente"/>
        <w:rPr>
          <w:sz w:val="25"/>
        </w:rPr>
      </w:pPr>
    </w:p>
    <w:p w14:paraId="60D78601" w14:textId="77777777" w:rsidR="006866A1" w:rsidRDefault="006866A1">
      <w:pPr>
        <w:pStyle w:val="Textoindependiente"/>
        <w:rPr>
          <w:sz w:val="25"/>
        </w:rPr>
      </w:pPr>
    </w:p>
    <w:p w14:paraId="473CCE7F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0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general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la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organización: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"/>
        <w:gridCol w:w="446"/>
        <w:gridCol w:w="121"/>
        <w:gridCol w:w="20"/>
        <w:gridCol w:w="1418"/>
        <w:gridCol w:w="425"/>
        <w:gridCol w:w="142"/>
        <w:gridCol w:w="283"/>
        <w:gridCol w:w="1256"/>
        <w:gridCol w:w="992"/>
        <w:gridCol w:w="567"/>
        <w:gridCol w:w="1721"/>
        <w:gridCol w:w="2734"/>
      </w:tblGrid>
      <w:tr w:rsidR="001D6141" w:rsidRPr="00AD2C9C" w14:paraId="34CC4A03" w14:textId="77777777" w:rsidTr="00F507E8">
        <w:trPr>
          <w:trHeight w:val="332"/>
        </w:trPr>
        <w:tc>
          <w:tcPr>
            <w:tcW w:w="3007" w:type="dxa"/>
            <w:gridSpan w:val="7"/>
            <w:tcBorders>
              <w:right w:val="nil"/>
            </w:tcBorders>
          </w:tcPr>
          <w:p w14:paraId="02CABAD4" w14:textId="77777777" w:rsidR="001D6141" w:rsidRPr="00AD2C9C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Razón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Social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de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la</w:t>
            </w:r>
            <w:r w:rsidRPr="00AD2C9C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organización:</w:t>
            </w:r>
            <w:r w:rsidRPr="00AD2C9C">
              <w:rPr>
                <w:rFonts w:ascii="Arial" w:hAnsi="Arial" w:cs="Arial"/>
                <w:spacing w:val="18"/>
                <w:sz w:val="20"/>
              </w:rPr>
              <w:t xml:space="preserve"> </w:t>
            </w:r>
          </w:p>
        </w:tc>
        <w:tc>
          <w:tcPr>
            <w:tcW w:w="7553" w:type="dxa"/>
            <w:gridSpan w:val="6"/>
            <w:tcBorders>
              <w:left w:val="nil"/>
            </w:tcBorders>
          </w:tcPr>
          <w:p w14:paraId="366DFE94" w14:textId="77777777" w:rsidR="001D6141" w:rsidRPr="00A74665" w:rsidRDefault="00A74665" w:rsidP="00F526CD">
            <w:pPr>
              <w:pStyle w:val="TableParagraph"/>
              <w:spacing w:before="50"/>
              <w:rPr>
                <w:rFonts w:ascii="Arial" w:hAnsi="Arial" w:cs="Arial"/>
                <w:b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  <w:bookmarkEnd w:id="0"/>
          </w:p>
        </w:tc>
      </w:tr>
      <w:tr w:rsidR="001D6141" w:rsidRPr="00AD2C9C" w14:paraId="55AECA54" w14:textId="77777777" w:rsidTr="00F507E8">
        <w:trPr>
          <w:trHeight w:val="332"/>
        </w:trPr>
        <w:tc>
          <w:tcPr>
            <w:tcW w:w="1022" w:type="dxa"/>
            <w:gridSpan w:val="4"/>
            <w:tcBorders>
              <w:right w:val="nil"/>
            </w:tcBorders>
          </w:tcPr>
          <w:p w14:paraId="1C402232" w14:textId="77777777" w:rsidR="001D6141" w:rsidRPr="00AD2C9C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Domicilio:</w:t>
            </w:r>
            <w:r w:rsidRPr="00AD2C9C">
              <w:rPr>
                <w:rFonts w:ascii="Arial" w:hAnsi="Arial" w:cs="Arial"/>
                <w:spacing w:val="21"/>
                <w:sz w:val="20"/>
              </w:rPr>
              <w:t xml:space="preserve"> </w:t>
            </w:r>
          </w:p>
        </w:tc>
        <w:tc>
          <w:tcPr>
            <w:tcW w:w="9538" w:type="dxa"/>
            <w:gridSpan w:val="9"/>
            <w:tcBorders>
              <w:left w:val="nil"/>
            </w:tcBorders>
          </w:tcPr>
          <w:p w14:paraId="636C881E" w14:textId="77777777" w:rsidR="001D6141" w:rsidRPr="00A74665" w:rsidRDefault="00D47F61" w:rsidP="00F526CD">
            <w:pPr>
              <w:pStyle w:val="TableParagraph"/>
              <w:spacing w:before="50"/>
              <w:rPr>
                <w:rFonts w:ascii="Arial" w:hAnsi="Arial" w:cs="Arial"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D6141" w:rsidRPr="00AD2C9C" w14:paraId="3646A401" w14:textId="77777777" w:rsidTr="00F507E8">
        <w:trPr>
          <w:trHeight w:val="332"/>
        </w:trPr>
        <w:tc>
          <w:tcPr>
            <w:tcW w:w="1022" w:type="dxa"/>
            <w:gridSpan w:val="4"/>
            <w:tcBorders>
              <w:right w:val="nil"/>
            </w:tcBorders>
          </w:tcPr>
          <w:p w14:paraId="2D94D3C8" w14:textId="77777777" w:rsidR="001D6141" w:rsidRPr="00AD2C9C" w:rsidRDefault="001D6141" w:rsidP="00F25977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Comuna:</w:t>
            </w:r>
            <w:r w:rsidRPr="00AD2C9C">
              <w:rPr>
                <w:rFonts w:ascii="Arial" w:hAnsi="Arial" w:cs="Arial"/>
                <w:spacing w:val="19"/>
                <w:sz w:val="20"/>
              </w:rPr>
              <w:t xml:space="preserve"> </w:t>
            </w:r>
          </w:p>
        </w:tc>
        <w:tc>
          <w:tcPr>
            <w:tcW w:w="3524" w:type="dxa"/>
            <w:gridSpan w:val="5"/>
            <w:tcBorders>
              <w:left w:val="nil"/>
              <w:right w:val="nil"/>
            </w:tcBorders>
          </w:tcPr>
          <w:p w14:paraId="418D5C46" w14:textId="77777777" w:rsidR="001D6141" w:rsidRPr="00A74665" w:rsidRDefault="00D47F61" w:rsidP="00C36584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719C13E" w14:textId="77777777" w:rsidR="001D6141" w:rsidRPr="00AD2C9C" w:rsidRDefault="001D6141" w:rsidP="00F25977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Ciudad:</w:t>
            </w:r>
          </w:p>
        </w:tc>
        <w:tc>
          <w:tcPr>
            <w:tcW w:w="5022" w:type="dxa"/>
            <w:gridSpan w:val="3"/>
            <w:tcBorders>
              <w:left w:val="nil"/>
            </w:tcBorders>
          </w:tcPr>
          <w:p w14:paraId="6217633A" w14:textId="77777777" w:rsidR="001D6141" w:rsidRPr="00AD2C9C" w:rsidRDefault="00D47F61" w:rsidP="00F526CD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D2C9C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D2C9C">
              <w:rPr>
                <w:rFonts w:ascii="Arial" w:hAnsi="Arial" w:cs="Arial"/>
                <w:color w:val="0000CC"/>
              </w:rPr>
            </w:r>
            <w:r w:rsidRPr="00AD2C9C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D2C9C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853F0C" w:rsidRPr="00AD2C9C" w14:paraId="1FA7E5E4" w14:textId="77777777" w:rsidTr="004011B2">
        <w:trPr>
          <w:trHeight w:val="332"/>
        </w:trPr>
        <w:tc>
          <w:tcPr>
            <w:tcW w:w="2865" w:type="dxa"/>
            <w:gridSpan w:val="6"/>
            <w:tcBorders>
              <w:right w:val="nil"/>
            </w:tcBorders>
          </w:tcPr>
          <w:p w14:paraId="4F0E7E79" w14:textId="77777777" w:rsidR="00853F0C" w:rsidRPr="00AD2C9C" w:rsidRDefault="00853F0C" w:rsidP="00F526CD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RUT:</w:t>
            </w:r>
            <w:r w:rsidR="00B754D1" w:rsidRPr="00AD2C9C">
              <w:rPr>
                <w:rFonts w:ascii="Arial" w:hAnsi="Arial" w:cs="Arial"/>
                <w:sz w:val="20"/>
              </w:rPr>
              <w:t xml:space="preserve"> 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A74665">
              <w:rPr>
                <w:rFonts w:ascii="Arial" w:hAnsi="Arial" w:cs="Arial"/>
                <w:color w:val="0000CC"/>
              </w:rPr>
            </w:r>
            <w:r w:rsidR="00D47F61"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240" w:type="dxa"/>
            <w:gridSpan w:val="5"/>
            <w:tcBorders>
              <w:left w:val="nil"/>
              <w:right w:val="nil"/>
            </w:tcBorders>
          </w:tcPr>
          <w:p w14:paraId="7A16C610" w14:textId="77777777" w:rsidR="00853F0C" w:rsidRPr="00AD2C9C" w:rsidRDefault="00853F0C" w:rsidP="00F526CD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Teléfono:</w:t>
            </w:r>
            <w:r w:rsidR="00B754D1" w:rsidRPr="00AD2C9C">
              <w:rPr>
                <w:rFonts w:ascii="Arial" w:hAnsi="Arial" w:cs="Arial"/>
                <w:sz w:val="20"/>
              </w:rPr>
              <w:t xml:space="preserve"> 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A74665">
              <w:rPr>
                <w:rFonts w:ascii="Arial" w:hAnsi="Arial" w:cs="Arial"/>
                <w:color w:val="0000CC"/>
              </w:rPr>
            </w:r>
            <w:r w:rsidR="00D47F61"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455" w:type="dxa"/>
            <w:gridSpan w:val="2"/>
            <w:tcBorders>
              <w:left w:val="nil"/>
            </w:tcBorders>
          </w:tcPr>
          <w:p w14:paraId="56B95969" w14:textId="77777777" w:rsidR="00853F0C" w:rsidRPr="00AD2C9C" w:rsidRDefault="00853F0C" w:rsidP="00F526CD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Cel</w:t>
            </w:r>
            <w:r w:rsidR="0091550D" w:rsidRPr="00AD2C9C">
              <w:rPr>
                <w:rFonts w:ascii="Arial" w:hAnsi="Arial" w:cs="Arial"/>
                <w:sz w:val="20"/>
              </w:rPr>
              <w:t>ular</w:t>
            </w:r>
            <w:r w:rsidRPr="00AD2C9C">
              <w:rPr>
                <w:rFonts w:ascii="Arial" w:hAnsi="Arial" w:cs="Arial"/>
                <w:sz w:val="20"/>
              </w:rPr>
              <w:t>:</w:t>
            </w:r>
            <w:r w:rsidR="00B754D1" w:rsidRPr="00AD2C9C">
              <w:rPr>
                <w:rFonts w:ascii="Arial" w:hAnsi="Arial" w:cs="Arial"/>
                <w:sz w:val="20"/>
              </w:rPr>
              <w:t xml:space="preserve"> 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A74665">
              <w:rPr>
                <w:rFonts w:ascii="Arial" w:hAnsi="Arial" w:cs="Arial"/>
                <w:color w:val="0000CC"/>
              </w:rPr>
            </w:r>
            <w:r w:rsidR="00D47F61"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D47F61"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D6141" w:rsidRPr="00AD2C9C" w14:paraId="417864BC" w14:textId="77777777" w:rsidTr="00F507E8">
        <w:trPr>
          <w:trHeight w:val="332"/>
        </w:trPr>
        <w:tc>
          <w:tcPr>
            <w:tcW w:w="2440" w:type="dxa"/>
            <w:gridSpan w:val="5"/>
            <w:tcBorders>
              <w:bottom w:val="single" w:sz="8" w:space="0" w:color="DDDDDD"/>
              <w:right w:val="nil"/>
            </w:tcBorders>
          </w:tcPr>
          <w:p w14:paraId="072B2004" w14:textId="77777777" w:rsidR="001D6141" w:rsidRPr="00AD2C9C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Rubro</w:t>
            </w:r>
            <w:r w:rsidRPr="00AD2C9C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de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la</w:t>
            </w:r>
            <w:r w:rsidRPr="00AD2C9C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organización:</w:t>
            </w:r>
            <w:r w:rsidRPr="00AD2C9C">
              <w:rPr>
                <w:rFonts w:ascii="Arial" w:hAnsi="Arial" w:cs="Arial"/>
                <w:spacing w:val="4"/>
                <w:sz w:val="20"/>
              </w:rPr>
              <w:t xml:space="preserve"> </w:t>
            </w:r>
          </w:p>
        </w:tc>
        <w:tc>
          <w:tcPr>
            <w:tcW w:w="8120" w:type="dxa"/>
            <w:gridSpan w:val="8"/>
            <w:tcBorders>
              <w:left w:val="nil"/>
              <w:bottom w:val="single" w:sz="8" w:space="0" w:color="DDDDDD"/>
            </w:tcBorders>
          </w:tcPr>
          <w:p w14:paraId="1C77F82C" w14:textId="77777777" w:rsidR="001D6141" w:rsidRPr="00A74665" w:rsidRDefault="00D47F61" w:rsidP="00F526CD">
            <w:pPr>
              <w:pStyle w:val="TableParagraph"/>
              <w:spacing w:before="50"/>
              <w:rPr>
                <w:rFonts w:ascii="Arial" w:hAnsi="Arial" w:cs="Arial"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766949" w:rsidRPr="00AD2C9C" w14:paraId="747FCAA9" w14:textId="77777777" w:rsidTr="00F507E8">
        <w:trPr>
          <w:trHeight w:val="332"/>
        </w:trPr>
        <w:tc>
          <w:tcPr>
            <w:tcW w:w="10560" w:type="dxa"/>
            <w:gridSpan w:val="13"/>
            <w:tcBorders>
              <w:bottom w:val="nil"/>
            </w:tcBorders>
            <w:shd w:val="clear" w:color="auto" w:fill="F2F2F2" w:themeFill="background1" w:themeFillShade="F2"/>
          </w:tcPr>
          <w:p w14:paraId="42BD5557" w14:textId="77777777" w:rsidR="00766949" w:rsidRPr="00AD2C9C" w:rsidRDefault="00766949" w:rsidP="00F25977">
            <w:pPr>
              <w:pStyle w:val="TableParagraph"/>
              <w:spacing w:before="50"/>
              <w:rPr>
                <w:rFonts w:ascii="Arial" w:hAnsi="Arial" w:cs="Arial"/>
                <w:b/>
                <w:color w:val="0000CC"/>
              </w:rPr>
            </w:pPr>
            <w:r w:rsidRPr="00AD2C9C">
              <w:rPr>
                <w:rFonts w:ascii="Arial" w:hAnsi="Arial" w:cs="Arial"/>
                <w:b/>
                <w:sz w:val="20"/>
              </w:rPr>
              <w:t>Antecedentes Representante Legal</w:t>
            </w:r>
          </w:p>
        </w:tc>
      </w:tr>
      <w:tr w:rsidR="00F507E8" w:rsidRPr="00AD2C9C" w14:paraId="317EFB92" w14:textId="77777777" w:rsidTr="004011B2">
        <w:trPr>
          <w:trHeight w:val="332"/>
        </w:trPr>
        <w:tc>
          <w:tcPr>
            <w:tcW w:w="881" w:type="dxa"/>
            <w:gridSpan w:val="2"/>
            <w:tcBorders>
              <w:top w:val="nil"/>
              <w:right w:val="nil"/>
            </w:tcBorders>
          </w:tcPr>
          <w:p w14:paraId="658EB05A" w14:textId="77777777" w:rsidR="00F507E8" w:rsidRPr="00AD2C9C" w:rsidRDefault="00F507E8" w:rsidP="00F507E8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Nombre</w:t>
            </w:r>
            <w:r w:rsidRPr="00AD2C9C">
              <w:rPr>
                <w:rFonts w:ascii="Arial" w:hAnsi="Arial" w:cs="Arial"/>
                <w:spacing w:val="3"/>
                <w:sz w:val="20"/>
              </w:rPr>
              <w:t xml:space="preserve"> 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right w:val="nil"/>
            </w:tcBorders>
          </w:tcPr>
          <w:p w14:paraId="2E104962" w14:textId="77777777" w:rsidR="00F507E8" w:rsidRPr="00A74665" w:rsidRDefault="00F507E8" w:rsidP="00F526CD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  <w:color w:val="0000CC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right w:val="nil"/>
            </w:tcBorders>
          </w:tcPr>
          <w:p w14:paraId="41DC0287" w14:textId="77777777" w:rsidR="00F507E8" w:rsidRPr="00AD2C9C" w:rsidRDefault="00F507E8" w:rsidP="00F526CD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RUT:</w:t>
            </w:r>
            <w:r w:rsidRPr="00AD2C9C">
              <w:rPr>
                <w:rFonts w:ascii="Arial" w:hAnsi="Arial" w:cs="Arial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</w:tcPr>
          <w:p w14:paraId="3059CB49" w14:textId="77777777" w:rsidR="00F507E8" w:rsidRPr="00AD2C9C" w:rsidRDefault="00F507E8" w:rsidP="00F526CD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Cel</w:t>
            </w:r>
            <w:r w:rsidR="0091550D" w:rsidRPr="00AD2C9C">
              <w:rPr>
                <w:rFonts w:ascii="Arial" w:hAnsi="Arial" w:cs="Arial"/>
                <w:sz w:val="20"/>
              </w:rPr>
              <w:t>ular</w:t>
            </w:r>
            <w:r w:rsidRPr="00AD2C9C">
              <w:rPr>
                <w:rFonts w:ascii="Arial" w:hAnsi="Arial" w:cs="Arial"/>
                <w:sz w:val="20"/>
              </w:rPr>
              <w:t>:</w:t>
            </w:r>
            <w:r w:rsidRPr="00AD2C9C">
              <w:rPr>
                <w:rFonts w:ascii="Arial" w:hAnsi="Arial" w:cs="Arial"/>
                <w:spacing w:val="7"/>
                <w:sz w:val="20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734" w:type="dxa"/>
            <w:tcBorders>
              <w:top w:val="nil"/>
              <w:left w:val="nil"/>
            </w:tcBorders>
          </w:tcPr>
          <w:p w14:paraId="7FD88BFA" w14:textId="77777777" w:rsidR="00F507E8" w:rsidRPr="00AD2C9C" w:rsidRDefault="00F507E8" w:rsidP="00F526CD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E-mail:</w:t>
            </w:r>
            <w:r w:rsidRPr="00AD2C9C">
              <w:rPr>
                <w:rFonts w:ascii="Arial" w:hAnsi="Arial" w:cs="Arial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766949" w:rsidRPr="00AD2C9C" w14:paraId="7AFDA15C" w14:textId="77777777" w:rsidTr="00F507E8">
        <w:trPr>
          <w:trHeight w:val="332"/>
        </w:trPr>
        <w:tc>
          <w:tcPr>
            <w:tcW w:w="10560" w:type="dxa"/>
            <w:gridSpan w:val="13"/>
            <w:shd w:val="clear" w:color="auto" w:fill="F2F2F2" w:themeFill="background1" w:themeFillShade="F2"/>
          </w:tcPr>
          <w:p w14:paraId="6F85CC5B" w14:textId="77777777" w:rsidR="00766949" w:rsidRPr="00AD2C9C" w:rsidRDefault="00210532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Persona</w:t>
            </w:r>
            <w:r w:rsidR="00766949" w:rsidRPr="00AD2C9C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pacing w:val="3"/>
                <w:sz w:val="20"/>
              </w:rPr>
              <w:t xml:space="preserve">asignada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para</w:t>
            </w:r>
            <w:r w:rsidR="00766949" w:rsidRPr="00AD2C9C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la</w:t>
            </w:r>
            <w:r w:rsidR="00766949" w:rsidRPr="00AD2C9C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comunicación</w:t>
            </w:r>
            <w:r w:rsidR="00766949" w:rsidRPr="00AD2C9C">
              <w:rPr>
                <w:rFonts w:ascii="Arial" w:hAnsi="Arial" w:cs="Arial"/>
                <w:b/>
                <w:spacing w:val="4"/>
                <w:sz w:val="20"/>
              </w:rPr>
              <w:t xml:space="preserve">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con</w:t>
            </w:r>
            <w:r w:rsidR="00766949" w:rsidRPr="00AD2C9C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AD2C9C">
              <w:rPr>
                <w:rFonts w:ascii="Arial" w:hAnsi="Arial" w:cs="Arial"/>
                <w:b/>
                <w:sz w:val="20"/>
              </w:rPr>
              <w:t>ASR</w:t>
            </w:r>
          </w:p>
        </w:tc>
      </w:tr>
      <w:tr w:rsidR="00AE4A6A" w:rsidRPr="00AD2C9C" w14:paraId="0CEB06EF" w14:textId="77777777" w:rsidTr="001A1C90">
        <w:trPr>
          <w:trHeight w:val="332"/>
        </w:trPr>
        <w:tc>
          <w:tcPr>
            <w:tcW w:w="1002" w:type="dxa"/>
            <w:gridSpan w:val="3"/>
            <w:tcBorders>
              <w:right w:val="nil"/>
            </w:tcBorders>
          </w:tcPr>
          <w:p w14:paraId="6F24529C" w14:textId="77777777" w:rsidR="00AE4A6A" w:rsidRPr="00AD2C9C" w:rsidRDefault="00AE4A6A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 xml:space="preserve">Nombre </w:t>
            </w:r>
            <w:r w:rsidRPr="00AD2C9C">
              <w:rPr>
                <w:rFonts w:ascii="Arial" w:hAnsi="Arial" w:cs="Arial"/>
                <w:sz w:val="20"/>
              </w:rPr>
              <w:t>:</w:t>
            </w:r>
            <w:proofErr w:type="gramEnd"/>
          </w:p>
        </w:tc>
        <w:tc>
          <w:tcPr>
            <w:tcW w:w="5103" w:type="dxa"/>
            <w:gridSpan w:val="8"/>
            <w:tcBorders>
              <w:left w:val="nil"/>
              <w:right w:val="nil"/>
            </w:tcBorders>
          </w:tcPr>
          <w:p w14:paraId="5F82252E" w14:textId="77777777" w:rsidR="00AE4A6A" w:rsidRPr="00AD2C9C" w:rsidRDefault="00AE4A6A" w:rsidP="00AE4A6A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455" w:type="dxa"/>
            <w:gridSpan w:val="2"/>
            <w:tcBorders>
              <w:left w:val="nil"/>
            </w:tcBorders>
          </w:tcPr>
          <w:p w14:paraId="1ED92EF4" w14:textId="77777777" w:rsidR="00AE4A6A" w:rsidRPr="00AD2C9C" w:rsidRDefault="00AE4A6A" w:rsidP="00F526CD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AD2C9C">
              <w:rPr>
                <w:rFonts w:ascii="Arial" w:hAnsi="Arial" w:cs="Arial"/>
                <w:sz w:val="20"/>
              </w:rPr>
              <w:t>Cargo:</w:t>
            </w:r>
            <w:r w:rsidRPr="00A74665">
              <w:rPr>
                <w:rFonts w:ascii="Arial" w:hAnsi="Arial" w:cs="Arial"/>
                <w:color w:val="0000CC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210532" w:rsidRPr="00AD2C9C" w14:paraId="46FC6F4A" w14:textId="77777777" w:rsidTr="001A1C90">
        <w:trPr>
          <w:trHeight w:val="332"/>
        </w:trPr>
        <w:tc>
          <w:tcPr>
            <w:tcW w:w="1002" w:type="dxa"/>
            <w:gridSpan w:val="3"/>
            <w:tcBorders>
              <w:right w:val="nil"/>
            </w:tcBorders>
          </w:tcPr>
          <w:p w14:paraId="2F75AC75" w14:textId="77777777" w:rsidR="00210532" w:rsidRPr="00AD2C9C" w:rsidRDefault="00210532" w:rsidP="00F25977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Celular</w:t>
            </w:r>
            <w:r w:rsidRPr="00AD2C9C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103" w:type="dxa"/>
            <w:gridSpan w:val="8"/>
            <w:tcBorders>
              <w:left w:val="nil"/>
              <w:right w:val="nil"/>
            </w:tcBorders>
          </w:tcPr>
          <w:p w14:paraId="5065CFBB" w14:textId="77777777" w:rsidR="00210532" w:rsidRPr="00AD2C9C" w:rsidRDefault="00210532" w:rsidP="00210532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455" w:type="dxa"/>
            <w:gridSpan w:val="2"/>
            <w:tcBorders>
              <w:left w:val="nil"/>
            </w:tcBorders>
          </w:tcPr>
          <w:p w14:paraId="6CDF20DB" w14:textId="77777777" w:rsidR="00210532" w:rsidRPr="00AD2C9C" w:rsidRDefault="00210532" w:rsidP="00F526CD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E-mail:</w:t>
            </w:r>
            <w:r w:rsidRPr="00A74665">
              <w:rPr>
                <w:rFonts w:ascii="Arial" w:hAnsi="Arial" w:cs="Arial"/>
                <w:color w:val="0000CC"/>
              </w:rPr>
              <w:t xml:space="preserve"> </w:t>
            </w:r>
            <w:r w:rsidRPr="00A74665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74665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74665">
              <w:rPr>
                <w:rFonts w:ascii="Arial" w:hAnsi="Arial" w:cs="Arial"/>
                <w:color w:val="0000CC"/>
              </w:rPr>
            </w:r>
            <w:r w:rsidRPr="00A74665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A74665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E75BA4" w:rsidRPr="00AD2C9C" w14:paraId="6A75EF54" w14:textId="77777777" w:rsidTr="00F25977">
        <w:trPr>
          <w:trHeight w:val="575"/>
        </w:trPr>
        <w:tc>
          <w:tcPr>
            <w:tcW w:w="10560" w:type="dxa"/>
            <w:gridSpan w:val="13"/>
          </w:tcPr>
          <w:p w14:paraId="5D463BEE" w14:textId="77777777" w:rsidR="00E75BA4" w:rsidRPr="00AD2C9C" w:rsidRDefault="00EB0AA3" w:rsidP="00F25977">
            <w:pPr>
              <w:pStyle w:val="TableParagraph"/>
              <w:spacing w:line="261" w:lineRule="auto"/>
              <w:ind w:right="1036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¿Tiene la organización otros centros de trabajo dentro del alcance de la certificación? (Si tiene, indique las</w:t>
            </w:r>
            <w:r w:rsidRPr="00AD2C9C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AD2C9C">
              <w:rPr>
                <w:rFonts w:ascii="Arial" w:hAnsi="Arial" w:cs="Arial"/>
                <w:sz w:val="20"/>
              </w:rPr>
              <w:t>direcciones, actividades que realizan cada uno de ellos y la cantidad de empleados por centro):</w:t>
            </w:r>
          </w:p>
        </w:tc>
      </w:tr>
      <w:tr w:rsidR="00B754D1" w:rsidRPr="00AD2C9C" w14:paraId="0639895C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496B4980" w14:textId="77777777" w:rsidR="00B754D1" w:rsidRPr="00AD2C9C" w:rsidRDefault="00B754D1" w:rsidP="00F25977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1.-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33EF8120" w14:textId="77777777" w:rsidR="00B754D1" w:rsidRPr="00AD2C9C" w:rsidRDefault="00D47F61" w:rsidP="007F75BB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D2C9C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D2C9C">
              <w:rPr>
                <w:rFonts w:ascii="Arial" w:hAnsi="Arial" w:cs="Arial"/>
                <w:color w:val="0000CC"/>
              </w:rPr>
            </w:r>
            <w:r w:rsidRPr="00AD2C9C">
              <w:rPr>
                <w:rFonts w:ascii="Arial" w:hAnsi="Arial" w:cs="Arial"/>
                <w:color w:val="0000CC"/>
              </w:rPr>
              <w:fldChar w:fldCharType="separate"/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Pr="00AD2C9C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B754D1" w:rsidRPr="00AD2C9C" w14:paraId="2EBB9295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68575501" w14:textId="77777777" w:rsidR="00B754D1" w:rsidRPr="00AD2C9C" w:rsidRDefault="00B754D1" w:rsidP="00F25977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2.-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7964E53F" w14:textId="77777777" w:rsidR="00B754D1" w:rsidRPr="00AD2C9C" w:rsidRDefault="0042499D" w:rsidP="007F75BB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D2C9C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D2C9C">
              <w:rPr>
                <w:rFonts w:ascii="Arial" w:hAnsi="Arial" w:cs="Arial"/>
                <w:color w:val="0000CC"/>
              </w:rPr>
            </w:r>
            <w:r w:rsidRPr="00AD2C9C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AD2C9C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B754D1" w:rsidRPr="00AD2C9C" w14:paraId="58B9843A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6CF318CC" w14:textId="77777777" w:rsidR="00B754D1" w:rsidRPr="00AD2C9C" w:rsidRDefault="00B754D1" w:rsidP="00F25977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sz w:val="20"/>
              </w:rPr>
              <w:t>3.-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450B2C91" w14:textId="77777777" w:rsidR="00B754D1" w:rsidRPr="00AD2C9C" w:rsidRDefault="00D47F61" w:rsidP="007F75BB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AD2C9C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D2C9C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AD2C9C">
              <w:rPr>
                <w:rFonts w:ascii="Arial" w:hAnsi="Arial" w:cs="Arial"/>
                <w:color w:val="0000CC"/>
              </w:rPr>
            </w:r>
            <w:r w:rsidRPr="00AD2C9C">
              <w:rPr>
                <w:rFonts w:ascii="Arial" w:hAnsi="Arial" w:cs="Arial"/>
                <w:color w:val="0000CC"/>
              </w:rPr>
              <w:fldChar w:fldCharType="separate"/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="007F75BB">
              <w:rPr>
                <w:rFonts w:ascii="Arial" w:hAnsi="Arial" w:cs="Arial"/>
                <w:color w:val="0000CC"/>
              </w:rPr>
              <w:t> </w:t>
            </w:r>
            <w:r w:rsidRPr="00AD2C9C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60127ED5" w14:textId="77777777" w:rsidR="00BA7713" w:rsidRDefault="00BA7713" w:rsidP="00853F0C">
      <w:pPr>
        <w:pStyle w:val="Textoindependiente"/>
        <w:ind w:left="45"/>
        <w:rPr>
          <w:rFonts w:ascii="Arial"/>
          <w:b/>
        </w:rPr>
      </w:pPr>
    </w:p>
    <w:p w14:paraId="4098A272" w14:textId="77777777" w:rsidR="006866A1" w:rsidRDefault="006866A1" w:rsidP="00853F0C">
      <w:pPr>
        <w:pStyle w:val="Textoindependiente"/>
        <w:ind w:left="45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1843"/>
        <w:gridCol w:w="1579"/>
        <w:gridCol w:w="2106"/>
        <w:gridCol w:w="2612"/>
      </w:tblGrid>
      <w:tr w:rsidR="00AD2C9C" w14:paraId="2C6E6DF3" w14:textId="77777777" w:rsidTr="00382C7B">
        <w:trPr>
          <w:trHeight w:val="356"/>
        </w:trPr>
        <w:tc>
          <w:tcPr>
            <w:tcW w:w="10560" w:type="dxa"/>
            <w:gridSpan w:val="5"/>
          </w:tcPr>
          <w:p w14:paraId="3A9CCCED" w14:textId="77777777" w:rsidR="00AD2C9C" w:rsidRPr="00F25977" w:rsidRDefault="00AD2C9C" w:rsidP="00F25977">
            <w:pPr>
              <w:pStyle w:val="TableParagraph"/>
              <w:spacing w:before="50"/>
              <w:rPr>
                <w:rFonts w:ascii="Arial" w:hAnsi="Arial" w:cs="Arial"/>
                <w:color w:val="0000CC"/>
              </w:rPr>
            </w:pPr>
            <w:r>
              <w:rPr>
                <w:rFonts w:ascii="Arial" w:hAnsi="Arial"/>
                <w:b/>
                <w:sz w:val="20"/>
              </w:rPr>
              <w:t>Los OTEC Deben detallar el Número de:</w:t>
            </w:r>
          </w:p>
        </w:tc>
      </w:tr>
      <w:tr w:rsidR="00E75BA4" w14:paraId="3265472A" w14:textId="77777777" w:rsidTr="00F25977">
        <w:trPr>
          <w:trHeight w:val="356"/>
        </w:trPr>
        <w:tc>
          <w:tcPr>
            <w:tcW w:w="2420" w:type="dxa"/>
          </w:tcPr>
          <w:p w14:paraId="237CD28E" w14:textId="77777777" w:rsidR="00E75BA4" w:rsidRPr="00F25977" w:rsidRDefault="00EB0AA3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Personal total de la organización:</w:t>
            </w:r>
          </w:p>
        </w:tc>
        <w:tc>
          <w:tcPr>
            <w:tcW w:w="1843" w:type="dxa"/>
          </w:tcPr>
          <w:p w14:paraId="06A64BCF" w14:textId="77777777" w:rsidR="00E75BA4" w:rsidRPr="00F25977" w:rsidRDefault="00D47F61" w:rsidP="00F526CD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34B6FCD9" w14:textId="77777777" w:rsidR="00E75BA4" w:rsidRPr="00F25977" w:rsidRDefault="00EB0AA3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Número de personas al que aplica el sistema objeto de certificación:</w:t>
            </w:r>
          </w:p>
        </w:tc>
        <w:tc>
          <w:tcPr>
            <w:tcW w:w="2612" w:type="dxa"/>
          </w:tcPr>
          <w:p w14:paraId="6B0ED098" w14:textId="77777777" w:rsidR="00E75BA4" w:rsidRPr="00F25977" w:rsidRDefault="00D47F6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D47F61" w14:paraId="53E8FFCF" w14:textId="77777777" w:rsidTr="00F25977">
        <w:trPr>
          <w:trHeight w:val="356"/>
        </w:trPr>
        <w:tc>
          <w:tcPr>
            <w:tcW w:w="2420" w:type="dxa"/>
          </w:tcPr>
          <w:p w14:paraId="7267D81E" w14:textId="77777777" w:rsidR="00D47F61" w:rsidRPr="00F25977" w:rsidRDefault="00D47F61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Personal Administrativo:</w:t>
            </w:r>
          </w:p>
        </w:tc>
        <w:tc>
          <w:tcPr>
            <w:tcW w:w="1843" w:type="dxa"/>
          </w:tcPr>
          <w:p w14:paraId="14DAEA24" w14:textId="77777777" w:rsidR="00D47F61" w:rsidRPr="00F25977" w:rsidRDefault="00D47F6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685" w:type="dxa"/>
            <w:gridSpan w:val="2"/>
          </w:tcPr>
          <w:p w14:paraId="2D5528A4" w14:textId="77777777" w:rsidR="00D47F61" w:rsidRDefault="00D47F61" w:rsidP="00F25977">
            <w:pPr>
              <w:pStyle w:val="TableParagraph"/>
              <w:spacing w:before="50"/>
            </w:pPr>
            <w:r w:rsidRPr="00F25977">
              <w:rPr>
                <w:sz w:val="20"/>
              </w:rPr>
              <w:t>Operativos:</w:t>
            </w:r>
            <w:r w:rsidRPr="00F25977">
              <w:rPr>
                <w:spacing w:val="8"/>
                <w:sz w:val="20"/>
              </w:rPr>
              <w:t xml:space="preserve"> </w:t>
            </w:r>
          </w:p>
        </w:tc>
        <w:tc>
          <w:tcPr>
            <w:tcW w:w="2612" w:type="dxa"/>
          </w:tcPr>
          <w:p w14:paraId="3704F2F2" w14:textId="77777777" w:rsidR="00D47F61" w:rsidRPr="00F25977" w:rsidRDefault="00D47F6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AD2C9C" w14:paraId="1A42F4E1" w14:textId="77777777" w:rsidTr="00382C7B">
        <w:trPr>
          <w:trHeight w:val="356"/>
        </w:trPr>
        <w:tc>
          <w:tcPr>
            <w:tcW w:w="5842" w:type="dxa"/>
            <w:gridSpan w:val="3"/>
          </w:tcPr>
          <w:p w14:paraId="2CAA967F" w14:textId="77777777" w:rsidR="00AD2C9C" w:rsidRPr="00F25977" w:rsidRDefault="00382C7B" w:rsidP="00382C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Personal Externo de Apoyo (</w:t>
            </w:r>
            <w:r w:rsidR="006866A1">
              <w:rPr>
                <w:sz w:val="20"/>
              </w:rPr>
              <w:t>Ej.</w:t>
            </w:r>
            <w:r>
              <w:rPr>
                <w:sz w:val="20"/>
              </w:rPr>
              <w:t xml:space="preserve"> Contador, Auditor Externo, etc..)</w:t>
            </w:r>
          </w:p>
        </w:tc>
        <w:tc>
          <w:tcPr>
            <w:tcW w:w="4718" w:type="dxa"/>
            <w:gridSpan w:val="2"/>
          </w:tcPr>
          <w:p w14:paraId="275C4800" w14:textId="77777777" w:rsidR="00AD2C9C" w:rsidRPr="00F25977" w:rsidRDefault="00AD2C9C" w:rsidP="00382C7B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AD2C9C" w14:paraId="108F09B9" w14:textId="77777777" w:rsidTr="00382C7B">
        <w:trPr>
          <w:trHeight w:val="356"/>
        </w:trPr>
        <w:tc>
          <w:tcPr>
            <w:tcW w:w="5842" w:type="dxa"/>
            <w:gridSpan w:val="3"/>
          </w:tcPr>
          <w:p w14:paraId="15B91D27" w14:textId="77777777" w:rsidR="00AD2C9C" w:rsidRPr="00F25977" w:rsidRDefault="00382C7B" w:rsidP="00382C7B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Relatores :</w:t>
            </w:r>
            <w:proofErr w:type="gramEnd"/>
          </w:p>
        </w:tc>
        <w:tc>
          <w:tcPr>
            <w:tcW w:w="4718" w:type="dxa"/>
            <w:gridSpan w:val="2"/>
          </w:tcPr>
          <w:p w14:paraId="79A02A98" w14:textId="77777777" w:rsidR="00AD2C9C" w:rsidRPr="00F25977" w:rsidRDefault="00AD2C9C" w:rsidP="00382C7B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5A74C576" w14:textId="77777777" w:rsidR="00E75BA4" w:rsidRDefault="00E75BA4" w:rsidP="00853F0C">
      <w:pPr>
        <w:pStyle w:val="Textoindependiente"/>
        <w:ind w:left="45"/>
        <w:rPr>
          <w:rFonts w:ascii="Arial"/>
          <w:b/>
        </w:rPr>
      </w:pPr>
    </w:p>
    <w:p w14:paraId="4CC8361B" w14:textId="77777777" w:rsidR="00E75BA4" w:rsidRDefault="00E75BA4" w:rsidP="00853F0C">
      <w:pPr>
        <w:pStyle w:val="Textoindependiente"/>
        <w:ind w:left="45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7"/>
        <w:gridCol w:w="2268"/>
        <w:gridCol w:w="255"/>
        <w:gridCol w:w="2438"/>
        <w:gridCol w:w="86"/>
        <w:gridCol w:w="2524"/>
      </w:tblGrid>
      <w:tr w:rsidR="00E75BA4" w14:paraId="5335218C" w14:textId="77777777" w:rsidTr="00F25977">
        <w:trPr>
          <w:trHeight w:val="325"/>
        </w:trPr>
        <w:tc>
          <w:tcPr>
            <w:tcW w:w="10558" w:type="dxa"/>
            <w:gridSpan w:val="6"/>
            <w:tcBorders>
              <w:bottom w:val="single" w:sz="8" w:space="0" w:color="DDDDDD"/>
            </w:tcBorders>
          </w:tcPr>
          <w:p w14:paraId="37D07569" w14:textId="77777777" w:rsidR="00E75BA4" w:rsidRPr="00F25977" w:rsidRDefault="00EB0AA3" w:rsidP="00F25977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 w:rsidRPr="00F25977">
              <w:rPr>
                <w:rFonts w:ascii="Arial"/>
                <w:b/>
                <w:sz w:val="20"/>
              </w:rPr>
              <w:t>Horarios</w:t>
            </w:r>
          </w:p>
        </w:tc>
      </w:tr>
      <w:tr w:rsidR="00B754D1" w14:paraId="5DFE261C" w14:textId="77777777" w:rsidTr="00F25977">
        <w:trPr>
          <w:trHeight w:val="332"/>
        </w:trPr>
        <w:tc>
          <w:tcPr>
            <w:tcW w:w="2987" w:type="dxa"/>
            <w:tcBorders>
              <w:right w:val="nil"/>
            </w:tcBorders>
          </w:tcPr>
          <w:p w14:paraId="3854E0FC" w14:textId="77777777" w:rsidR="00B754D1" w:rsidRPr="00F25977" w:rsidRDefault="00B754D1" w:rsidP="00F25977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 w:rsidRPr="00F25977">
              <w:rPr>
                <w:sz w:val="20"/>
              </w:rPr>
              <w:t>Horario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de</w:t>
            </w:r>
            <w:r w:rsidRPr="00F25977">
              <w:rPr>
                <w:spacing w:val="3"/>
                <w:sz w:val="20"/>
              </w:rPr>
              <w:t xml:space="preserve"> </w:t>
            </w:r>
            <w:r w:rsidRPr="00F25977">
              <w:rPr>
                <w:sz w:val="20"/>
              </w:rPr>
              <w:t>trabajo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(oficinas):</w:t>
            </w:r>
            <w:r w:rsidRPr="00F25977">
              <w:rPr>
                <w:spacing w:val="13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B47F751" w14:textId="77777777" w:rsidR="00B754D1" w:rsidRPr="00F25977" w:rsidRDefault="00D47F61" w:rsidP="00F25977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02E7BB1E" w14:textId="77777777" w:rsidR="00B754D1" w:rsidRDefault="00B754D1" w:rsidP="00382C7B">
            <w:pPr>
              <w:pStyle w:val="TableParagraph"/>
              <w:spacing w:before="50"/>
            </w:pPr>
            <w:r w:rsidRPr="00F25977">
              <w:rPr>
                <w:sz w:val="20"/>
              </w:rPr>
              <w:t>Horario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de</w:t>
            </w:r>
            <w:r w:rsidRPr="00F25977">
              <w:rPr>
                <w:spacing w:val="3"/>
                <w:sz w:val="20"/>
              </w:rPr>
              <w:t xml:space="preserve"> </w:t>
            </w:r>
            <w:r w:rsidRPr="00F25977">
              <w:rPr>
                <w:sz w:val="20"/>
              </w:rPr>
              <w:t>trabajo (</w:t>
            </w:r>
            <w:r w:rsidR="00382C7B">
              <w:rPr>
                <w:sz w:val="20"/>
              </w:rPr>
              <w:t>Terreno</w:t>
            </w:r>
            <w:r w:rsidRPr="00F25977">
              <w:rPr>
                <w:sz w:val="20"/>
              </w:rPr>
              <w:t>):</w:t>
            </w:r>
          </w:p>
        </w:tc>
        <w:tc>
          <w:tcPr>
            <w:tcW w:w="2610" w:type="dxa"/>
            <w:gridSpan w:val="2"/>
            <w:tcBorders>
              <w:left w:val="nil"/>
            </w:tcBorders>
          </w:tcPr>
          <w:p w14:paraId="0F021577" w14:textId="77777777" w:rsidR="00B754D1" w:rsidRPr="00F25977" w:rsidRDefault="00D47F6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42499D" w14:paraId="36053858" w14:textId="77777777" w:rsidTr="007833B2">
        <w:trPr>
          <w:trHeight w:val="325"/>
        </w:trPr>
        <w:tc>
          <w:tcPr>
            <w:tcW w:w="2987" w:type="dxa"/>
            <w:tcBorders>
              <w:right w:val="nil"/>
            </w:tcBorders>
          </w:tcPr>
          <w:p w14:paraId="7A08F3A2" w14:textId="77777777" w:rsidR="0042499D" w:rsidRPr="00F25977" w:rsidRDefault="0042499D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¿En cuántos turnos trabajan?</w:t>
            </w:r>
          </w:p>
        </w:tc>
        <w:tc>
          <w:tcPr>
            <w:tcW w:w="2523" w:type="dxa"/>
            <w:gridSpan w:val="2"/>
            <w:tcBorders>
              <w:left w:val="nil"/>
            </w:tcBorders>
          </w:tcPr>
          <w:p w14:paraId="44778A88" w14:textId="77777777" w:rsidR="0042499D" w:rsidRPr="00F25977" w:rsidRDefault="0042499D" w:rsidP="004249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Uno</w:t>
            </w:r>
          </w:p>
        </w:tc>
        <w:tc>
          <w:tcPr>
            <w:tcW w:w="2524" w:type="dxa"/>
            <w:gridSpan w:val="2"/>
            <w:tcBorders>
              <w:left w:val="nil"/>
            </w:tcBorders>
          </w:tcPr>
          <w:p w14:paraId="390A66D6" w14:textId="77777777" w:rsidR="0042499D" w:rsidRPr="00F25977" w:rsidRDefault="0042499D" w:rsidP="004249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Dos</w:t>
            </w:r>
          </w:p>
        </w:tc>
        <w:tc>
          <w:tcPr>
            <w:tcW w:w="2524" w:type="dxa"/>
            <w:tcBorders>
              <w:left w:val="nil"/>
            </w:tcBorders>
          </w:tcPr>
          <w:p w14:paraId="5F17FB01" w14:textId="77777777" w:rsidR="0042499D" w:rsidRPr="00F25977" w:rsidRDefault="0042499D" w:rsidP="004249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Tres</w:t>
            </w:r>
          </w:p>
        </w:tc>
      </w:tr>
    </w:tbl>
    <w:p w14:paraId="014F5FCA" w14:textId="77777777" w:rsidR="00E75BA4" w:rsidRDefault="00E75BA4">
      <w:pPr>
        <w:rPr>
          <w:sz w:val="20"/>
        </w:rPr>
      </w:pPr>
    </w:p>
    <w:p w14:paraId="5D1A775D" w14:textId="77777777" w:rsidR="00C36584" w:rsidRDefault="00C36584">
      <w:pPr>
        <w:rPr>
          <w:sz w:val="20"/>
        </w:rPr>
      </w:pPr>
    </w:p>
    <w:p w14:paraId="5B62005A" w14:textId="77777777" w:rsidR="00C36584" w:rsidRDefault="00C36584">
      <w:pPr>
        <w:rPr>
          <w:sz w:val="20"/>
        </w:rPr>
      </w:pPr>
    </w:p>
    <w:p w14:paraId="59B472A2" w14:textId="77777777" w:rsidR="00C36584" w:rsidRDefault="00C36584">
      <w:pPr>
        <w:pStyle w:val="Textoindependiente"/>
        <w:spacing w:before="7" w:after="1"/>
        <w:rPr>
          <w:rFonts w:ascii="Arial"/>
          <w:b/>
          <w:sz w:val="11"/>
        </w:rPr>
      </w:pPr>
      <w:r>
        <w:rPr>
          <w:rFonts w:ascii="Arial"/>
          <w:b/>
          <w:sz w:val="11"/>
        </w:rPr>
        <w:br w:type="page"/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4"/>
        <w:gridCol w:w="142"/>
        <w:gridCol w:w="992"/>
        <w:gridCol w:w="709"/>
        <w:gridCol w:w="1417"/>
        <w:gridCol w:w="993"/>
        <w:gridCol w:w="708"/>
        <w:gridCol w:w="1843"/>
        <w:gridCol w:w="2611"/>
      </w:tblGrid>
      <w:tr w:rsidR="00E75BA4" w14:paraId="2EABC071" w14:textId="77777777" w:rsidTr="00A7563F">
        <w:trPr>
          <w:trHeight w:val="326"/>
        </w:trPr>
        <w:tc>
          <w:tcPr>
            <w:tcW w:w="10559" w:type="dxa"/>
            <w:gridSpan w:val="9"/>
            <w:tcBorders>
              <w:bottom w:val="single" w:sz="8" w:space="0" w:color="DDDDDD"/>
            </w:tcBorders>
          </w:tcPr>
          <w:p w14:paraId="7A9E86F1" w14:textId="77777777" w:rsidR="00E75BA4" w:rsidRPr="00F25977" w:rsidRDefault="00EB0AA3" w:rsidP="00F25977">
            <w:pPr>
              <w:pStyle w:val="TableParagraph"/>
              <w:spacing w:before="49"/>
              <w:ind w:right="119"/>
              <w:rPr>
                <w:rFonts w:ascii="Arial" w:hAnsi="Arial"/>
                <w:b/>
                <w:sz w:val="20"/>
              </w:rPr>
            </w:pPr>
            <w:r w:rsidRPr="00F25977">
              <w:rPr>
                <w:rFonts w:ascii="Arial" w:hAnsi="Arial"/>
                <w:b/>
                <w:sz w:val="20"/>
              </w:rPr>
              <w:lastRenderedPageBreak/>
              <w:t>¿Qué tipo de procesos ejecutan?</w:t>
            </w:r>
          </w:p>
        </w:tc>
      </w:tr>
      <w:tr w:rsidR="00585AE2" w:rsidRPr="00585AE2" w14:paraId="36E14010" w14:textId="77777777" w:rsidTr="00A7563F">
        <w:trPr>
          <w:trHeight w:val="326"/>
        </w:trPr>
        <w:tc>
          <w:tcPr>
            <w:tcW w:w="1286" w:type="dxa"/>
            <w:gridSpan w:val="2"/>
            <w:tcBorders>
              <w:right w:val="nil"/>
            </w:tcBorders>
            <w:vAlign w:val="center"/>
          </w:tcPr>
          <w:p w14:paraId="0E027051" w14:textId="77777777" w:rsidR="00585AE2" w:rsidRPr="00585AE2" w:rsidRDefault="00585AE2" w:rsidP="00585AE2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</w:t>
            </w:r>
            <w:r w:rsidRPr="00585AE2">
              <w:rPr>
                <w:rFonts w:ascii="Arial" w:hAnsi="Arial"/>
                <w:sz w:val="20"/>
              </w:rPr>
              <w:t>Diseño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0E9B8EEC" w14:textId="77777777" w:rsidR="00585AE2" w:rsidRPr="00585AE2" w:rsidRDefault="00585AE2" w:rsidP="00585AE2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</w:t>
            </w:r>
            <w:r w:rsidRPr="00585AE2">
              <w:rPr>
                <w:rFonts w:ascii="Arial" w:hAnsi="Arial"/>
                <w:sz w:val="20"/>
              </w:rPr>
              <w:t>Producción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0C6AFC2" w14:textId="77777777" w:rsidR="00585AE2" w:rsidRPr="00585AE2" w:rsidRDefault="00585AE2" w:rsidP="00F25977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Servicio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6151458B" w14:textId="77777777" w:rsidR="00585AE2" w:rsidRPr="00585AE2" w:rsidRDefault="00585AE2" w:rsidP="00F25977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Distribución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5E5DBD0" w14:textId="77777777" w:rsidR="00585AE2" w:rsidRPr="00585AE2" w:rsidRDefault="00585AE2" w:rsidP="00F25977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Otros, Cual</w:t>
            </w:r>
          </w:p>
        </w:tc>
        <w:tc>
          <w:tcPr>
            <w:tcW w:w="2611" w:type="dxa"/>
            <w:tcBorders>
              <w:left w:val="nil"/>
            </w:tcBorders>
            <w:vAlign w:val="center"/>
          </w:tcPr>
          <w:p w14:paraId="5E2E723C" w14:textId="77777777" w:rsidR="00585AE2" w:rsidRPr="00585AE2" w:rsidRDefault="00585AE2" w:rsidP="00F25977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rFonts w:ascii="Arial" w:hAnsi="Arial" w:cs="Arial"/>
                <w:color w:val="0000CC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5AE2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585AE2">
              <w:rPr>
                <w:rFonts w:ascii="Arial" w:hAnsi="Arial" w:cs="Arial"/>
                <w:color w:val="0000CC"/>
              </w:rPr>
            </w:r>
            <w:r w:rsidRPr="00585AE2">
              <w:rPr>
                <w:rFonts w:ascii="Arial" w:hAnsi="Arial" w:cs="Arial"/>
                <w:color w:val="0000CC"/>
              </w:rPr>
              <w:fldChar w:fldCharType="separate"/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E75BA4" w14:paraId="5251CF06" w14:textId="77777777" w:rsidTr="00F25977">
        <w:trPr>
          <w:trHeight w:val="895"/>
        </w:trPr>
        <w:tc>
          <w:tcPr>
            <w:tcW w:w="10559" w:type="dxa"/>
            <w:gridSpan w:val="9"/>
          </w:tcPr>
          <w:p w14:paraId="7A637E99" w14:textId="77777777" w:rsidR="00E75BA4" w:rsidRPr="00F25977" w:rsidRDefault="00EB0AA3" w:rsidP="00F25977">
            <w:pPr>
              <w:pStyle w:val="TableParagraph"/>
              <w:spacing w:line="261" w:lineRule="auto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¿Cuenta la organización con procesos que afectan al Sistema de Gestión que sean subcontratados? ¿Cuáles?</w:t>
            </w:r>
            <w:r w:rsidRPr="00F25977">
              <w:rPr>
                <w:spacing w:val="-53"/>
                <w:sz w:val="20"/>
              </w:rPr>
              <w:t xml:space="preserve"> </w:t>
            </w:r>
            <w:r w:rsidR="007F6E3A" w:rsidRPr="00F25977">
              <w:rPr>
                <w:sz w:val="20"/>
              </w:rPr>
              <w:t>¿Cuántas personas se subcontratan?</w:t>
            </w:r>
            <w:r w:rsidR="005A537B" w:rsidRPr="00F25977">
              <w:rPr>
                <w:sz w:val="20"/>
              </w:rPr>
              <w:t xml:space="preserve"> </w:t>
            </w:r>
          </w:p>
          <w:p w14:paraId="55FCBD26" w14:textId="77777777" w:rsidR="007F6E3A" w:rsidRPr="00F25977" w:rsidRDefault="00B44E99" w:rsidP="00F25977">
            <w:pPr>
              <w:pStyle w:val="TableParagraph"/>
              <w:spacing w:line="261" w:lineRule="auto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" w:name="Texto8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1"/>
          </w:p>
          <w:p w14:paraId="5BF14786" w14:textId="77777777" w:rsidR="007F6E3A" w:rsidRPr="00F25977" w:rsidRDefault="007F6E3A" w:rsidP="00F25977">
            <w:pPr>
              <w:pStyle w:val="TableParagraph"/>
              <w:spacing w:line="261" w:lineRule="auto"/>
              <w:ind w:right="119"/>
              <w:rPr>
                <w:sz w:val="20"/>
              </w:rPr>
            </w:pPr>
          </w:p>
        </w:tc>
      </w:tr>
      <w:tr w:rsidR="00E75BA4" w14:paraId="1022BA43" w14:textId="77777777" w:rsidTr="00F25977">
        <w:trPr>
          <w:trHeight w:val="645"/>
        </w:trPr>
        <w:tc>
          <w:tcPr>
            <w:tcW w:w="10559" w:type="dxa"/>
            <w:gridSpan w:val="9"/>
          </w:tcPr>
          <w:p w14:paraId="277FEFE0" w14:textId="77777777" w:rsidR="00E75BA4" w:rsidRPr="00F25977" w:rsidRDefault="00EB0AA3" w:rsidP="00F25977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¿Cuenta la organización con emplazamientos temporales? ¿Cuántos?</w:t>
            </w:r>
            <w:r w:rsidR="00B44E99" w:rsidRPr="00F25977">
              <w:rPr>
                <w:sz w:val="20"/>
              </w:rPr>
              <w:t xml:space="preserve"> </w:t>
            </w:r>
          </w:p>
          <w:p w14:paraId="72221DEB" w14:textId="77777777" w:rsidR="007F6E3A" w:rsidRPr="00F25977" w:rsidRDefault="00B44E99" w:rsidP="00F25977">
            <w:pPr>
              <w:pStyle w:val="TableParagraph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2"/>
          </w:p>
          <w:p w14:paraId="21E2AD65" w14:textId="77777777" w:rsidR="007F6E3A" w:rsidRPr="00F25977" w:rsidRDefault="007F6E3A" w:rsidP="00F25977">
            <w:pPr>
              <w:pStyle w:val="TableParagraph"/>
              <w:ind w:right="119"/>
              <w:rPr>
                <w:sz w:val="20"/>
              </w:rPr>
            </w:pPr>
          </w:p>
        </w:tc>
      </w:tr>
      <w:tr w:rsidR="00E75BA4" w14:paraId="652D0C74" w14:textId="77777777" w:rsidTr="00F25977">
        <w:trPr>
          <w:trHeight w:val="325"/>
        </w:trPr>
        <w:tc>
          <w:tcPr>
            <w:tcW w:w="10559" w:type="dxa"/>
            <w:gridSpan w:val="9"/>
            <w:tcBorders>
              <w:bottom w:val="single" w:sz="8" w:space="0" w:color="DDDDDD"/>
            </w:tcBorders>
          </w:tcPr>
          <w:p w14:paraId="1F504328" w14:textId="77777777" w:rsidR="00E75BA4" w:rsidRPr="00F25977" w:rsidRDefault="00EB0AA3" w:rsidP="00F25977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¿Utilizó servicios de consultoría para desarrollar su Sistema de Gestión?</w:t>
            </w:r>
          </w:p>
        </w:tc>
      </w:tr>
      <w:tr w:rsidR="0042499D" w14:paraId="3E66C98E" w14:textId="77777777" w:rsidTr="0042499D">
        <w:trPr>
          <w:trHeight w:val="358"/>
        </w:trPr>
        <w:tc>
          <w:tcPr>
            <w:tcW w:w="1144" w:type="dxa"/>
            <w:tcBorders>
              <w:right w:val="nil"/>
            </w:tcBorders>
          </w:tcPr>
          <w:p w14:paraId="0C439D74" w14:textId="77777777" w:rsidR="0042499D" w:rsidRPr="00F25977" w:rsidRDefault="0042499D" w:rsidP="00585AE2">
            <w:pPr>
              <w:pStyle w:val="TableParagraph"/>
              <w:ind w:right="119"/>
              <w:rPr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18FC206B" w14:textId="77777777" w:rsidR="0042499D" w:rsidRPr="00F25977" w:rsidRDefault="0042499D" w:rsidP="0042499D">
            <w:pPr>
              <w:pStyle w:val="TableParagraph"/>
              <w:ind w:right="119"/>
              <w:rPr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3119" w:type="dxa"/>
            <w:gridSpan w:val="3"/>
            <w:tcBorders>
              <w:left w:val="nil"/>
              <w:right w:val="nil"/>
            </w:tcBorders>
          </w:tcPr>
          <w:p w14:paraId="1B7461F8" w14:textId="77777777" w:rsidR="0042499D" w:rsidRPr="00F25977" w:rsidRDefault="0042499D" w:rsidP="00F25977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Indique el nombre del consultor</w:t>
            </w:r>
          </w:p>
        </w:tc>
        <w:tc>
          <w:tcPr>
            <w:tcW w:w="5162" w:type="dxa"/>
            <w:gridSpan w:val="3"/>
            <w:tcBorders>
              <w:left w:val="nil"/>
            </w:tcBorders>
          </w:tcPr>
          <w:p w14:paraId="5ADF2A4E" w14:textId="77777777" w:rsidR="0042499D" w:rsidRPr="00F25977" w:rsidRDefault="0042499D" w:rsidP="00F25977">
            <w:pPr>
              <w:pStyle w:val="TableParagraph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3" w:name="Texto10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3"/>
          </w:p>
        </w:tc>
      </w:tr>
    </w:tbl>
    <w:p w14:paraId="084F108D" w14:textId="77777777" w:rsidR="00E75BA4" w:rsidRDefault="00E75BA4">
      <w:pPr>
        <w:pStyle w:val="Textoindependiente"/>
        <w:spacing w:before="0"/>
        <w:rPr>
          <w:rFonts w:ascii="Arial"/>
          <w:b/>
          <w:sz w:val="16"/>
        </w:rPr>
      </w:pPr>
    </w:p>
    <w:p w14:paraId="5C3A9B08" w14:textId="77777777" w:rsidR="00382C7B" w:rsidRDefault="00382C7B">
      <w:pPr>
        <w:pStyle w:val="Textoindependiente"/>
        <w:spacing w:before="0"/>
        <w:rPr>
          <w:rFonts w:ascii="Arial"/>
          <w:b/>
          <w:sz w:val="16"/>
        </w:rPr>
      </w:pPr>
    </w:p>
    <w:p w14:paraId="4F5A6962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97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referente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al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tipo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certificación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solicitada:</w:t>
      </w:r>
    </w:p>
    <w:tbl>
      <w:tblPr>
        <w:tblW w:w="0" w:type="auto"/>
        <w:tblInd w:w="122" w:type="dxa"/>
        <w:tblBorders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"/>
        <w:gridCol w:w="4414"/>
        <w:gridCol w:w="547"/>
        <w:gridCol w:w="4982"/>
      </w:tblGrid>
      <w:tr w:rsidR="0024335A" w:rsidRPr="00F25977" w14:paraId="02EE798C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5A89A885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6E12E0F0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01 </w:t>
            </w:r>
            <w:proofErr w:type="gramStart"/>
            <w:r w:rsidRPr="0024335A">
              <w:rPr>
                <w:sz w:val="20"/>
              </w:rPr>
              <w:t>Administración</w:t>
            </w:r>
            <w:proofErr w:type="gramEnd"/>
          </w:p>
        </w:tc>
        <w:tc>
          <w:tcPr>
            <w:tcW w:w="547" w:type="dxa"/>
            <w:vAlign w:val="center"/>
          </w:tcPr>
          <w:p w14:paraId="654C433B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39BC2BF0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13 </w:t>
            </w:r>
            <w:proofErr w:type="gramStart"/>
            <w:r w:rsidRPr="0024335A">
              <w:rPr>
                <w:sz w:val="20"/>
              </w:rPr>
              <w:t>Energía</w:t>
            </w:r>
            <w:proofErr w:type="gramEnd"/>
            <w:r w:rsidRPr="0024335A">
              <w:rPr>
                <w:sz w:val="20"/>
              </w:rPr>
              <w:t xml:space="preserve"> nuclear</w:t>
            </w:r>
          </w:p>
        </w:tc>
      </w:tr>
      <w:tr w:rsidR="0024335A" w:rsidRPr="00F25977" w14:paraId="434CFD1D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11B99DCB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18E7357D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02 </w:t>
            </w:r>
            <w:proofErr w:type="gramStart"/>
            <w:r w:rsidRPr="0024335A">
              <w:rPr>
                <w:sz w:val="20"/>
              </w:rPr>
              <w:t>Agricultura</w:t>
            </w:r>
            <w:proofErr w:type="gramEnd"/>
          </w:p>
        </w:tc>
        <w:tc>
          <w:tcPr>
            <w:tcW w:w="547" w:type="dxa"/>
            <w:vAlign w:val="center"/>
          </w:tcPr>
          <w:p w14:paraId="78FBC47D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6DADE592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14 </w:t>
            </w:r>
            <w:proofErr w:type="gramStart"/>
            <w:r w:rsidRPr="0024335A">
              <w:rPr>
                <w:sz w:val="20"/>
              </w:rPr>
              <w:t>Especies</w:t>
            </w:r>
            <w:proofErr w:type="gramEnd"/>
            <w:r w:rsidRPr="0024335A">
              <w:rPr>
                <w:sz w:val="20"/>
              </w:rPr>
              <w:t xml:space="preserve"> acuáticas</w:t>
            </w:r>
          </w:p>
        </w:tc>
      </w:tr>
      <w:tr w:rsidR="0024335A" w:rsidRPr="00F25977" w14:paraId="2F3D6407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7B970ABD" w14:textId="77777777" w:rsidR="0024335A" w:rsidRPr="0024335A" w:rsidRDefault="009A7BC4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6C83E041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03 </w:t>
            </w:r>
            <w:proofErr w:type="gramStart"/>
            <w:r w:rsidRPr="0024335A">
              <w:rPr>
                <w:sz w:val="20"/>
              </w:rPr>
              <w:t>Agropecuario</w:t>
            </w:r>
            <w:proofErr w:type="gramEnd"/>
          </w:p>
        </w:tc>
        <w:tc>
          <w:tcPr>
            <w:tcW w:w="547" w:type="dxa"/>
            <w:vAlign w:val="center"/>
          </w:tcPr>
          <w:p w14:paraId="1A3F1786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0176378A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15 </w:t>
            </w:r>
            <w:proofErr w:type="gramStart"/>
            <w:r w:rsidRPr="0024335A">
              <w:rPr>
                <w:sz w:val="20"/>
              </w:rPr>
              <w:t>Forestal</w:t>
            </w:r>
            <w:proofErr w:type="gramEnd"/>
          </w:p>
        </w:tc>
      </w:tr>
      <w:tr w:rsidR="0024335A" w:rsidRPr="00F25977" w14:paraId="39E00358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6133318A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04006E0A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04 </w:t>
            </w:r>
            <w:proofErr w:type="gramStart"/>
            <w:r w:rsidRPr="0024335A">
              <w:rPr>
                <w:sz w:val="20"/>
              </w:rPr>
              <w:t>Alimentación</w:t>
            </w:r>
            <w:proofErr w:type="gramEnd"/>
            <w:r w:rsidRPr="0024335A">
              <w:rPr>
                <w:sz w:val="20"/>
              </w:rPr>
              <w:t>, gastronomía y turismo</w:t>
            </w:r>
          </w:p>
        </w:tc>
        <w:tc>
          <w:tcPr>
            <w:tcW w:w="547" w:type="dxa"/>
            <w:vAlign w:val="center"/>
          </w:tcPr>
          <w:p w14:paraId="1F8A2AD6" w14:textId="77777777" w:rsidR="0024335A" w:rsidRPr="0024335A" w:rsidRDefault="0042499D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129A05DF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16 </w:t>
            </w:r>
            <w:proofErr w:type="gramStart"/>
            <w:r w:rsidRPr="0024335A">
              <w:rPr>
                <w:sz w:val="20"/>
              </w:rPr>
              <w:t>Idiomas</w:t>
            </w:r>
            <w:proofErr w:type="gramEnd"/>
            <w:r w:rsidRPr="0024335A">
              <w:rPr>
                <w:sz w:val="20"/>
              </w:rPr>
              <w:t xml:space="preserve"> y comunicación</w:t>
            </w:r>
          </w:p>
        </w:tc>
      </w:tr>
      <w:tr w:rsidR="0024335A" w:rsidRPr="00F25977" w14:paraId="5B5DB9EF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61ED1DCF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609D7C0B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05 </w:t>
            </w:r>
            <w:proofErr w:type="gramStart"/>
            <w:r w:rsidRPr="0024335A">
              <w:rPr>
                <w:sz w:val="20"/>
              </w:rPr>
              <w:t>Artes</w:t>
            </w:r>
            <w:proofErr w:type="gramEnd"/>
            <w:r w:rsidRPr="0024335A">
              <w:rPr>
                <w:sz w:val="20"/>
              </w:rPr>
              <w:t>, artesanía y gráfica</w:t>
            </w:r>
          </w:p>
        </w:tc>
        <w:tc>
          <w:tcPr>
            <w:tcW w:w="547" w:type="dxa"/>
            <w:vAlign w:val="center"/>
          </w:tcPr>
          <w:p w14:paraId="14AC96C7" w14:textId="77777777" w:rsidR="0024335A" w:rsidRPr="0024335A" w:rsidRDefault="0042499D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3C210F88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17 </w:t>
            </w:r>
            <w:proofErr w:type="gramStart"/>
            <w:r w:rsidRPr="0024335A">
              <w:rPr>
                <w:sz w:val="20"/>
              </w:rPr>
              <w:t>Mecánica</w:t>
            </w:r>
            <w:proofErr w:type="gramEnd"/>
            <w:r w:rsidRPr="0024335A">
              <w:rPr>
                <w:sz w:val="20"/>
              </w:rPr>
              <w:t xml:space="preserve"> automotriz</w:t>
            </w:r>
          </w:p>
        </w:tc>
      </w:tr>
      <w:tr w:rsidR="0024335A" w:rsidRPr="00F25977" w14:paraId="4B2F4EBC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35B2E462" w14:textId="77777777" w:rsidR="0024335A" w:rsidRPr="0024335A" w:rsidRDefault="009A7BC4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2AF06649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 xml:space="preserve">06 </w:t>
            </w:r>
            <w:proofErr w:type="gramStart"/>
            <w:r>
              <w:rPr>
                <w:sz w:val="20"/>
              </w:rPr>
              <w:t>Ciencias</w:t>
            </w:r>
            <w:proofErr w:type="gramEnd"/>
            <w:r>
              <w:rPr>
                <w:sz w:val="20"/>
              </w:rPr>
              <w:t xml:space="preserve"> y técnicas aplicadas</w:t>
            </w:r>
          </w:p>
        </w:tc>
        <w:tc>
          <w:tcPr>
            <w:tcW w:w="547" w:type="dxa"/>
            <w:vAlign w:val="center"/>
          </w:tcPr>
          <w:p w14:paraId="6390BA76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424E26B2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18 </w:t>
            </w:r>
            <w:proofErr w:type="gramStart"/>
            <w:r w:rsidRPr="0024335A">
              <w:rPr>
                <w:sz w:val="20"/>
              </w:rPr>
              <w:t>Mecánica</w:t>
            </w:r>
            <w:proofErr w:type="gramEnd"/>
            <w:r w:rsidRPr="0024335A">
              <w:rPr>
                <w:sz w:val="20"/>
              </w:rPr>
              <w:t xml:space="preserve"> industrial</w:t>
            </w:r>
          </w:p>
        </w:tc>
      </w:tr>
      <w:tr w:rsidR="0024335A" w:rsidRPr="00F25977" w14:paraId="2427CCC9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70EC547E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35724994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 xml:space="preserve">07 </w:t>
            </w:r>
            <w:proofErr w:type="gramStart"/>
            <w:r>
              <w:rPr>
                <w:sz w:val="20"/>
              </w:rPr>
              <w:t>Comercio</w:t>
            </w:r>
            <w:proofErr w:type="gramEnd"/>
            <w:r>
              <w:rPr>
                <w:sz w:val="20"/>
              </w:rPr>
              <w:t xml:space="preserve"> y Servicios</w:t>
            </w:r>
          </w:p>
        </w:tc>
        <w:tc>
          <w:tcPr>
            <w:tcW w:w="547" w:type="dxa"/>
            <w:vAlign w:val="center"/>
          </w:tcPr>
          <w:p w14:paraId="7C7D8A81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77376B99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19 </w:t>
            </w:r>
            <w:proofErr w:type="gramStart"/>
            <w:r w:rsidRPr="0024335A">
              <w:rPr>
                <w:sz w:val="20"/>
              </w:rPr>
              <w:t>Minería</w:t>
            </w:r>
            <w:proofErr w:type="gramEnd"/>
          </w:p>
        </w:tc>
      </w:tr>
      <w:tr w:rsidR="0024335A" w:rsidRPr="00F25977" w14:paraId="50D6FE74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25E80CC5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1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4414" w:type="dxa"/>
            <w:vAlign w:val="center"/>
          </w:tcPr>
          <w:p w14:paraId="523E9B8F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 xml:space="preserve">08 </w:t>
            </w:r>
            <w:proofErr w:type="gramStart"/>
            <w:r>
              <w:rPr>
                <w:sz w:val="20"/>
              </w:rPr>
              <w:t>Computación</w:t>
            </w:r>
            <w:proofErr w:type="gramEnd"/>
            <w:r>
              <w:rPr>
                <w:sz w:val="20"/>
              </w:rPr>
              <w:t xml:space="preserve"> e Informática</w:t>
            </w:r>
          </w:p>
        </w:tc>
        <w:tc>
          <w:tcPr>
            <w:tcW w:w="547" w:type="dxa"/>
            <w:vAlign w:val="center"/>
          </w:tcPr>
          <w:p w14:paraId="46E2AD6B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0123AE01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20 </w:t>
            </w:r>
            <w:proofErr w:type="gramStart"/>
            <w:r w:rsidRPr="0024335A">
              <w:rPr>
                <w:sz w:val="20"/>
              </w:rPr>
              <w:t>Procesos</w:t>
            </w:r>
            <w:proofErr w:type="gramEnd"/>
            <w:r w:rsidRPr="0024335A">
              <w:rPr>
                <w:sz w:val="20"/>
              </w:rPr>
              <w:t xml:space="preserve"> Industriales</w:t>
            </w:r>
          </w:p>
        </w:tc>
      </w:tr>
      <w:tr w:rsidR="0024335A" w:rsidRPr="00F25977" w14:paraId="5B28CFC6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62EC9AC8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29FACC84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 xml:space="preserve">09 </w:t>
            </w:r>
            <w:proofErr w:type="gramStart"/>
            <w:r>
              <w:rPr>
                <w:sz w:val="20"/>
              </w:rPr>
              <w:t>Construcción</w:t>
            </w:r>
            <w:proofErr w:type="gramEnd"/>
          </w:p>
        </w:tc>
        <w:tc>
          <w:tcPr>
            <w:tcW w:w="547" w:type="dxa"/>
            <w:vAlign w:val="center"/>
          </w:tcPr>
          <w:p w14:paraId="15849FF9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1BF9D9E4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21 </w:t>
            </w:r>
            <w:proofErr w:type="gramStart"/>
            <w:r w:rsidRPr="0024335A">
              <w:rPr>
                <w:sz w:val="20"/>
              </w:rPr>
              <w:t>Salud</w:t>
            </w:r>
            <w:proofErr w:type="gramEnd"/>
            <w:r w:rsidRPr="0024335A">
              <w:rPr>
                <w:sz w:val="20"/>
              </w:rPr>
              <w:t xml:space="preserve"> nutrición y dietética</w:t>
            </w:r>
          </w:p>
        </w:tc>
      </w:tr>
      <w:tr w:rsidR="0024335A" w:rsidRPr="00F25977" w14:paraId="4A868CAA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47B7D7DD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72E11991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gramStart"/>
            <w:r>
              <w:rPr>
                <w:sz w:val="20"/>
              </w:rPr>
              <w:t>Ecología</w:t>
            </w:r>
            <w:proofErr w:type="gramEnd"/>
          </w:p>
        </w:tc>
        <w:tc>
          <w:tcPr>
            <w:tcW w:w="547" w:type="dxa"/>
            <w:vAlign w:val="center"/>
          </w:tcPr>
          <w:p w14:paraId="409EB92D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2432C399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 xml:space="preserve">22 </w:t>
            </w:r>
            <w:proofErr w:type="gramStart"/>
            <w:r>
              <w:rPr>
                <w:sz w:val="20"/>
              </w:rPr>
              <w:t>Servicio</w:t>
            </w:r>
            <w:proofErr w:type="gramEnd"/>
            <w:r>
              <w:rPr>
                <w:sz w:val="20"/>
              </w:rPr>
              <w:t xml:space="preserve"> a las per</w:t>
            </w:r>
            <w:r w:rsidRPr="0024335A">
              <w:rPr>
                <w:sz w:val="20"/>
              </w:rPr>
              <w:t>sonas</w:t>
            </w:r>
          </w:p>
        </w:tc>
      </w:tr>
      <w:tr w:rsidR="0024335A" w:rsidRPr="00F25977" w14:paraId="4B12DE08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26CF258F" w14:textId="77777777" w:rsidR="0024335A" w:rsidRPr="00F25977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73E0A395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  <w:proofErr w:type="gramStart"/>
            <w:r>
              <w:rPr>
                <w:sz w:val="20"/>
              </w:rPr>
              <w:t>Educación</w:t>
            </w:r>
            <w:proofErr w:type="gramEnd"/>
            <w:r>
              <w:rPr>
                <w:sz w:val="20"/>
              </w:rPr>
              <w:t xml:space="preserve"> y Capacitación</w:t>
            </w:r>
          </w:p>
        </w:tc>
        <w:tc>
          <w:tcPr>
            <w:tcW w:w="547" w:type="dxa"/>
            <w:vAlign w:val="center"/>
          </w:tcPr>
          <w:p w14:paraId="0BF073A8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2291B67F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 xml:space="preserve">23 </w:t>
            </w:r>
            <w:proofErr w:type="gramStart"/>
            <w:r>
              <w:rPr>
                <w:sz w:val="20"/>
              </w:rPr>
              <w:t>Transporte</w:t>
            </w:r>
            <w:proofErr w:type="gramEnd"/>
            <w:r>
              <w:rPr>
                <w:sz w:val="20"/>
              </w:rPr>
              <w:t xml:space="preserve"> y Telecomunicaciones</w:t>
            </w:r>
          </w:p>
        </w:tc>
      </w:tr>
      <w:tr w:rsidR="0024335A" w:rsidRPr="00F25977" w14:paraId="2AE622D6" w14:textId="77777777" w:rsidTr="00A7563F">
        <w:trPr>
          <w:trHeight w:val="357"/>
        </w:trPr>
        <w:tc>
          <w:tcPr>
            <w:tcW w:w="577" w:type="dxa"/>
            <w:vAlign w:val="center"/>
          </w:tcPr>
          <w:p w14:paraId="2DDCC614" w14:textId="77777777" w:rsidR="0024335A" w:rsidRPr="00F25977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414" w:type="dxa"/>
            <w:vAlign w:val="center"/>
          </w:tcPr>
          <w:p w14:paraId="09A7B9B2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12 </w:t>
            </w:r>
            <w:proofErr w:type="gramStart"/>
            <w:r w:rsidRPr="0024335A">
              <w:rPr>
                <w:sz w:val="20"/>
              </w:rPr>
              <w:t>Electricidad</w:t>
            </w:r>
            <w:proofErr w:type="gramEnd"/>
            <w:r w:rsidRPr="0024335A">
              <w:rPr>
                <w:sz w:val="20"/>
              </w:rPr>
              <w:t xml:space="preserve"> y Electrónica</w:t>
            </w:r>
          </w:p>
        </w:tc>
        <w:tc>
          <w:tcPr>
            <w:tcW w:w="547" w:type="dxa"/>
            <w:vAlign w:val="center"/>
          </w:tcPr>
          <w:p w14:paraId="028B9FA2" w14:textId="77777777" w:rsidR="0024335A" w:rsidRPr="0024335A" w:rsidRDefault="0024335A" w:rsidP="0024335A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4982" w:type="dxa"/>
            <w:vAlign w:val="center"/>
          </w:tcPr>
          <w:p w14:paraId="4177C5A5" w14:textId="77777777" w:rsidR="0024335A" w:rsidRPr="0024335A" w:rsidRDefault="0024335A" w:rsidP="00382C7B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 w:rsidRPr="0024335A">
              <w:rPr>
                <w:sz w:val="20"/>
              </w:rPr>
              <w:t xml:space="preserve">24 </w:t>
            </w:r>
            <w:proofErr w:type="gramStart"/>
            <w:r w:rsidRPr="0024335A">
              <w:rPr>
                <w:sz w:val="20"/>
              </w:rPr>
              <w:t>Nivelación</w:t>
            </w:r>
            <w:proofErr w:type="gramEnd"/>
            <w:r w:rsidRPr="0024335A">
              <w:rPr>
                <w:sz w:val="20"/>
              </w:rPr>
              <w:t xml:space="preserve"> de estudios</w:t>
            </w:r>
          </w:p>
        </w:tc>
      </w:tr>
    </w:tbl>
    <w:p w14:paraId="59D338B1" w14:textId="77777777" w:rsidR="00E75BA4" w:rsidRDefault="00E75BA4">
      <w:pPr>
        <w:pStyle w:val="Textoindependiente"/>
        <w:rPr>
          <w:rFonts w:ascii="Arial"/>
          <w:b/>
        </w:rPr>
      </w:pPr>
    </w:p>
    <w:p w14:paraId="1732CD0C" w14:textId="77777777" w:rsidR="00E75BA4" w:rsidRDefault="00E75BA4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3"/>
        <w:gridCol w:w="5446"/>
      </w:tblGrid>
      <w:tr w:rsidR="00533844" w:rsidRPr="00F25977" w14:paraId="44331CA2" w14:textId="77777777" w:rsidTr="00A7563F">
        <w:trPr>
          <w:trHeight w:val="326"/>
        </w:trPr>
        <w:tc>
          <w:tcPr>
            <w:tcW w:w="10559" w:type="dxa"/>
            <w:gridSpan w:val="2"/>
          </w:tcPr>
          <w:p w14:paraId="12F10AAC" w14:textId="77777777" w:rsidR="00533844" w:rsidRPr="00F25977" w:rsidRDefault="00533844" w:rsidP="00533844">
            <w:pPr>
              <w:pStyle w:val="TableParagraph"/>
              <w:spacing w:before="49"/>
              <w:ind w:right="1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Modalidad</w:t>
            </w:r>
          </w:p>
        </w:tc>
      </w:tr>
      <w:tr w:rsidR="00533844" w:rsidRPr="00F25977" w14:paraId="289DD80A" w14:textId="77777777" w:rsidTr="00A7563F">
        <w:trPr>
          <w:trHeight w:val="326"/>
        </w:trPr>
        <w:tc>
          <w:tcPr>
            <w:tcW w:w="10559" w:type="dxa"/>
            <w:gridSpan w:val="2"/>
          </w:tcPr>
          <w:p w14:paraId="77DE5CDF" w14:textId="77777777" w:rsidR="00533844" w:rsidRPr="00533844" w:rsidRDefault="00533844" w:rsidP="00533844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Indique en cuá</w:t>
            </w:r>
            <w:r w:rsidRPr="00533844">
              <w:rPr>
                <w:rFonts w:ascii="Arial" w:hAnsi="Arial"/>
                <w:sz w:val="20"/>
              </w:rPr>
              <w:t xml:space="preserve">l o </w:t>
            </w:r>
            <w:proofErr w:type="spellStart"/>
            <w:r w:rsidRPr="00533844">
              <w:rPr>
                <w:rFonts w:ascii="Arial" w:hAnsi="Arial"/>
                <w:sz w:val="20"/>
              </w:rPr>
              <w:t>cuales</w:t>
            </w:r>
            <w:proofErr w:type="spellEnd"/>
            <w:r w:rsidRPr="00533844">
              <w:rPr>
                <w:rFonts w:ascii="Arial" w:hAnsi="Arial"/>
                <w:sz w:val="20"/>
              </w:rPr>
              <w:t xml:space="preserve"> de las siguientes modalidades desarrolla sus servicios </w:t>
            </w:r>
            <w:r w:rsidR="00251157">
              <w:rPr>
                <w:rFonts w:ascii="Arial" w:hAnsi="Arial"/>
                <w:sz w:val="20"/>
              </w:rPr>
              <w:t>d</w:t>
            </w:r>
            <w:r w:rsidRPr="00533844">
              <w:rPr>
                <w:rFonts w:ascii="Arial" w:hAnsi="Arial"/>
                <w:sz w:val="20"/>
              </w:rPr>
              <w:t>e capacitación</w:t>
            </w:r>
          </w:p>
        </w:tc>
      </w:tr>
      <w:tr w:rsidR="00466A36" w:rsidRPr="00F25977" w14:paraId="44AA0511" w14:textId="77777777" w:rsidTr="00466A36">
        <w:trPr>
          <w:trHeight w:val="326"/>
        </w:trPr>
        <w:tc>
          <w:tcPr>
            <w:tcW w:w="5113" w:type="dxa"/>
          </w:tcPr>
          <w:p w14:paraId="4A75C961" w14:textId="77777777" w:rsidR="00466A36" w:rsidRPr="00F25977" w:rsidRDefault="00466A36" w:rsidP="00466A36">
            <w:pPr>
              <w:pStyle w:val="TableParagraph"/>
              <w:spacing w:before="49"/>
              <w:ind w:left="294" w:right="119" w:hanging="14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Presencial</w:t>
            </w:r>
          </w:p>
        </w:tc>
        <w:tc>
          <w:tcPr>
            <w:tcW w:w="5446" w:type="dxa"/>
          </w:tcPr>
          <w:p w14:paraId="688EADAF" w14:textId="47F3F5F4" w:rsidR="00466A36" w:rsidRPr="00F25977" w:rsidRDefault="00466A36" w:rsidP="00533844">
            <w:pPr>
              <w:pStyle w:val="TableParagraph"/>
              <w:spacing w:before="49"/>
              <w:ind w:right="11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E-Learning</w:t>
            </w:r>
          </w:p>
        </w:tc>
      </w:tr>
    </w:tbl>
    <w:p w14:paraId="499125A2" w14:textId="77777777" w:rsidR="00533844" w:rsidRDefault="00533844">
      <w:pPr>
        <w:pStyle w:val="Textoindependiente"/>
        <w:rPr>
          <w:rFonts w:ascii="Arial"/>
          <w:b/>
        </w:rPr>
      </w:pPr>
    </w:p>
    <w:p w14:paraId="605D8420" w14:textId="77777777" w:rsidR="00533844" w:rsidRDefault="00533844">
      <w:pPr>
        <w:pStyle w:val="Textoindependiente"/>
        <w:rPr>
          <w:rFonts w:ascii="Arial"/>
          <w:b/>
        </w:rPr>
      </w:pPr>
    </w:p>
    <w:tbl>
      <w:tblPr>
        <w:tblW w:w="10560" w:type="dxa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992"/>
        <w:gridCol w:w="8282"/>
      </w:tblGrid>
      <w:tr w:rsidR="00E75BA4" w:rsidRPr="00384886" w14:paraId="4421BFA3" w14:textId="77777777" w:rsidTr="00A7563F">
        <w:trPr>
          <w:trHeight w:val="357"/>
        </w:trPr>
        <w:tc>
          <w:tcPr>
            <w:tcW w:w="10560" w:type="dxa"/>
            <w:gridSpan w:val="3"/>
          </w:tcPr>
          <w:p w14:paraId="7EA2BC61" w14:textId="77777777" w:rsidR="00E75BA4" w:rsidRPr="00384886" w:rsidRDefault="00EB0AA3" w:rsidP="00F25977">
            <w:pPr>
              <w:pStyle w:val="TableParagraph"/>
              <w:spacing w:before="62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384886">
              <w:rPr>
                <w:rFonts w:ascii="Arial" w:hAnsi="Arial" w:cs="Arial"/>
                <w:sz w:val="20"/>
                <w:szCs w:val="20"/>
              </w:rPr>
              <w:t>¿Cuenta su Organización con alguna otra certificación?</w:t>
            </w:r>
          </w:p>
        </w:tc>
      </w:tr>
      <w:tr w:rsidR="0038753E" w:rsidRPr="00384886" w14:paraId="529F3693" w14:textId="77777777" w:rsidTr="00A7563F">
        <w:trPr>
          <w:trHeight w:val="357"/>
        </w:trPr>
        <w:tc>
          <w:tcPr>
            <w:tcW w:w="1286" w:type="dxa"/>
            <w:vAlign w:val="center"/>
          </w:tcPr>
          <w:p w14:paraId="5DC1A75B" w14:textId="77777777" w:rsidR="0038753E" w:rsidRPr="0024335A" w:rsidRDefault="0038753E" w:rsidP="0038753E">
            <w:pPr>
              <w:pStyle w:val="TableParagraph"/>
              <w:tabs>
                <w:tab w:val="left" w:pos="1875"/>
              </w:tabs>
              <w:spacing w:before="0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vAlign w:val="center"/>
          </w:tcPr>
          <w:p w14:paraId="693E3169" w14:textId="77777777" w:rsidR="0038753E" w:rsidRPr="0024335A" w:rsidRDefault="0038753E" w:rsidP="0038753E">
            <w:pPr>
              <w:pStyle w:val="TableParagraph"/>
              <w:tabs>
                <w:tab w:val="left" w:pos="1875"/>
              </w:tabs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8282" w:type="dxa"/>
          </w:tcPr>
          <w:p w14:paraId="11FA83CE" w14:textId="77777777" w:rsidR="0038753E" w:rsidRPr="00384886" w:rsidRDefault="0038753E" w:rsidP="0038753E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384886">
              <w:rPr>
                <w:rFonts w:ascii="Arial" w:hAnsi="Arial" w:cs="Arial"/>
                <w:position w:val="5"/>
                <w:sz w:val="20"/>
                <w:szCs w:val="20"/>
              </w:rPr>
              <w:t xml:space="preserve"> Indique cuá</w:t>
            </w:r>
            <w:r>
              <w:rPr>
                <w:rFonts w:ascii="Arial" w:hAnsi="Arial" w:cs="Arial"/>
                <w:position w:val="5"/>
                <w:sz w:val="20"/>
                <w:szCs w:val="20"/>
              </w:rPr>
              <w:t>l y hasta qué fecha está vigente:</w:t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5" w:name="Texto12"/>
            <w:r>
              <w:rPr>
                <w:rFonts w:ascii="Arial" w:hAnsi="Arial" w:cs="Arial"/>
                <w:color w:val="0000CC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CC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40FD7CD8" w14:textId="77777777" w:rsidR="00E75BA4" w:rsidRDefault="00E75BA4">
      <w:pPr>
        <w:pStyle w:val="Textoindependiente"/>
        <w:rPr>
          <w:rFonts w:ascii="Arial"/>
          <w:b/>
          <w:sz w:val="25"/>
        </w:rPr>
      </w:pPr>
    </w:p>
    <w:p w14:paraId="57AB4355" w14:textId="77777777" w:rsidR="009F4477" w:rsidRDefault="009F4477">
      <w:pPr>
        <w:pStyle w:val="Textoindependiente"/>
        <w:rPr>
          <w:rFonts w:ascii="Arial"/>
          <w:b/>
          <w:sz w:val="25"/>
        </w:rPr>
      </w:pPr>
    </w:p>
    <w:p w14:paraId="6042FE0D" w14:textId="77777777" w:rsidR="00BA7713" w:rsidRDefault="00384886">
      <w:pPr>
        <w:pStyle w:val="Textoindependiente"/>
        <w:rPr>
          <w:rFonts w:ascii="Arial"/>
          <w:b/>
          <w:sz w:val="25"/>
        </w:rPr>
      </w:pPr>
      <w:r>
        <w:rPr>
          <w:rFonts w:ascii="Arial"/>
          <w:b/>
          <w:sz w:val="25"/>
        </w:rPr>
        <w:br w:type="page"/>
      </w:r>
    </w:p>
    <w:p w14:paraId="05192154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98" w:after="5"/>
        <w:ind w:hanging="286"/>
        <w:rPr>
          <w:b/>
          <w:sz w:val="25"/>
        </w:rPr>
      </w:pPr>
      <w:r>
        <w:rPr>
          <w:b/>
          <w:sz w:val="25"/>
        </w:rPr>
        <w:lastRenderedPageBreak/>
        <w:t>Estado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para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la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Certificación.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0"/>
        <w:gridCol w:w="5280"/>
      </w:tblGrid>
      <w:tr w:rsidR="00E75BA4" w14:paraId="5ED7EC65" w14:textId="77777777" w:rsidTr="00A7563F">
        <w:trPr>
          <w:trHeight w:val="357"/>
        </w:trPr>
        <w:tc>
          <w:tcPr>
            <w:tcW w:w="10560" w:type="dxa"/>
            <w:gridSpan w:val="2"/>
          </w:tcPr>
          <w:p w14:paraId="30203682" w14:textId="77777777" w:rsidR="00E75BA4" w:rsidRPr="00F25977" w:rsidRDefault="00EB0AA3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 w:rsidRPr="00F25977">
              <w:rPr>
                <w:sz w:val="20"/>
              </w:rPr>
              <w:t>Indique el estado de la Organización para su certificación:</w:t>
            </w:r>
          </w:p>
        </w:tc>
      </w:tr>
      <w:tr w:rsidR="0038753E" w14:paraId="140A21F5" w14:textId="77777777" w:rsidTr="00A7563F">
        <w:trPr>
          <w:trHeight w:val="357"/>
        </w:trPr>
        <w:tc>
          <w:tcPr>
            <w:tcW w:w="10560" w:type="dxa"/>
            <w:gridSpan w:val="2"/>
          </w:tcPr>
          <w:p w14:paraId="1C94D05C" w14:textId="77777777" w:rsidR="0038753E" w:rsidRPr="00F25977" w:rsidRDefault="0038753E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está en proceso de diseño e implementación</w:t>
            </w:r>
          </w:p>
        </w:tc>
      </w:tr>
      <w:tr w:rsidR="0038753E" w14:paraId="2622B6BD" w14:textId="77777777" w:rsidTr="00A7563F">
        <w:trPr>
          <w:trHeight w:val="357"/>
        </w:trPr>
        <w:tc>
          <w:tcPr>
            <w:tcW w:w="10560" w:type="dxa"/>
            <w:gridSpan w:val="2"/>
          </w:tcPr>
          <w:p w14:paraId="63C560E2" w14:textId="77777777" w:rsidR="0038753E" w:rsidRPr="00F25977" w:rsidRDefault="0038753E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se encuentra implementado y auditado</w:t>
            </w:r>
          </w:p>
        </w:tc>
      </w:tr>
      <w:tr w:rsidR="0038753E" w14:paraId="6E05C728" w14:textId="77777777" w:rsidTr="00A7563F">
        <w:trPr>
          <w:trHeight w:val="357"/>
        </w:trPr>
        <w:tc>
          <w:tcPr>
            <w:tcW w:w="10560" w:type="dxa"/>
            <w:gridSpan w:val="2"/>
          </w:tcPr>
          <w:p w14:paraId="1CC93512" w14:textId="77777777" w:rsidR="0038753E" w:rsidRPr="00F25977" w:rsidRDefault="0038753E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ha resultado plenamente funcional durante por lo menos tres meses</w:t>
            </w:r>
          </w:p>
        </w:tc>
      </w:tr>
      <w:tr w:rsidR="0038753E" w14:paraId="608E162F" w14:textId="77777777" w:rsidTr="00A7563F">
        <w:trPr>
          <w:trHeight w:val="357"/>
        </w:trPr>
        <w:tc>
          <w:tcPr>
            <w:tcW w:w="10560" w:type="dxa"/>
            <w:gridSpan w:val="2"/>
            <w:tcBorders>
              <w:bottom w:val="single" w:sz="6" w:space="0" w:color="DDDDDD"/>
            </w:tcBorders>
          </w:tcPr>
          <w:p w14:paraId="6EB63EA4" w14:textId="77777777" w:rsidR="0038753E" w:rsidRPr="00F25977" w:rsidRDefault="0038753E" w:rsidP="00F25977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se encuentra certificado. Solicita su recertificación.</w:t>
            </w:r>
          </w:p>
        </w:tc>
      </w:tr>
      <w:tr w:rsidR="00CA1330" w14:paraId="2CE75CAA" w14:textId="77777777" w:rsidTr="00A7563F">
        <w:trPr>
          <w:trHeight w:val="373"/>
        </w:trPr>
        <w:tc>
          <w:tcPr>
            <w:tcW w:w="5280" w:type="dxa"/>
            <w:tcBorders>
              <w:top w:val="single" w:sz="6" w:space="0" w:color="DDDDDD"/>
              <w:bottom w:val="single" w:sz="8" w:space="0" w:color="DDDDDD"/>
              <w:right w:val="nil"/>
            </w:tcBorders>
          </w:tcPr>
          <w:p w14:paraId="45F5E59C" w14:textId="77777777" w:rsidR="00CA1330" w:rsidRPr="00F25977" w:rsidRDefault="00CA1330" w:rsidP="00F25977">
            <w:pPr>
              <w:pStyle w:val="TableParagraph"/>
              <w:spacing w:before="116"/>
              <w:ind w:left="61"/>
              <w:rPr>
                <w:sz w:val="20"/>
              </w:rPr>
            </w:pPr>
            <w:r w:rsidRPr="00F25977">
              <w:rPr>
                <w:sz w:val="20"/>
              </w:rPr>
              <w:t>Fecha en que estima estar en condiciones de certificar:</w:t>
            </w:r>
          </w:p>
        </w:tc>
        <w:tc>
          <w:tcPr>
            <w:tcW w:w="5280" w:type="dxa"/>
            <w:tcBorders>
              <w:top w:val="single" w:sz="6" w:space="0" w:color="DDDDDD"/>
              <w:left w:val="nil"/>
              <w:bottom w:val="single" w:sz="8" w:space="0" w:color="DDDDDD"/>
            </w:tcBorders>
          </w:tcPr>
          <w:p w14:paraId="05767807" w14:textId="77777777" w:rsidR="00CA1330" w:rsidRPr="00F25977" w:rsidRDefault="00CA1330" w:rsidP="00F25977">
            <w:pPr>
              <w:pStyle w:val="TableParagraph"/>
              <w:spacing w:before="116"/>
              <w:ind w:left="61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6" w:name="Texto13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6"/>
          </w:p>
        </w:tc>
      </w:tr>
    </w:tbl>
    <w:p w14:paraId="42DAC178" w14:textId="77777777" w:rsidR="00E75BA4" w:rsidRDefault="00E75BA4">
      <w:pPr>
        <w:pStyle w:val="Textoindependiente"/>
        <w:spacing w:before="9"/>
        <w:rPr>
          <w:rFonts w:ascii="Arial"/>
          <w:b/>
          <w:sz w:val="28"/>
        </w:rPr>
      </w:pPr>
    </w:p>
    <w:p w14:paraId="5D3CFF05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0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8"/>
          <w:sz w:val="25"/>
        </w:rPr>
        <w:t xml:space="preserve"> </w:t>
      </w:r>
      <w:r>
        <w:rPr>
          <w:b/>
          <w:sz w:val="25"/>
        </w:rPr>
        <w:t>adicional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8"/>
        <w:gridCol w:w="2977"/>
        <w:gridCol w:w="2903"/>
      </w:tblGrid>
      <w:tr w:rsidR="00E75BA4" w14:paraId="73B156A8" w14:textId="77777777" w:rsidTr="00A7563F">
        <w:trPr>
          <w:trHeight w:val="607"/>
        </w:trPr>
        <w:tc>
          <w:tcPr>
            <w:tcW w:w="10568" w:type="dxa"/>
            <w:gridSpan w:val="3"/>
            <w:tcBorders>
              <w:bottom w:val="single" w:sz="8" w:space="0" w:color="DDDDDD"/>
            </w:tcBorders>
          </w:tcPr>
          <w:p w14:paraId="08104846" w14:textId="77777777" w:rsidR="00E75BA4" w:rsidRPr="00F25977" w:rsidRDefault="00EB0AA3" w:rsidP="00F25977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 w:rsidRPr="00F25977">
              <w:rPr>
                <w:sz w:val="20"/>
              </w:rPr>
              <w:t>Indique los motivos que lo han impulsado a solicitar esta certificación. (puede marcar varias opciones), ¿Por qué</w:t>
            </w:r>
            <w:r w:rsidRPr="00F25977">
              <w:rPr>
                <w:spacing w:val="-53"/>
                <w:sz w:val="20"/>
              </w:rPr>
              <w:t xml:space="preserve"> </w:t>
            </w:r>
            <w:r w:rsidRPr="00F25977">
              <w:rPr>
                <w:sz w:val="20"/>
              </w:rPr>
              <w:t>medio conoció de los servicios que brinda ASR?</w:t>
            </w:r>
          </w:p>
        </w:tc>
      </w:tr>
      <w:tr w:rsidR="0038753E" w14:paraId="790CDEE7" w14:textId="77777777" w:rsidTr="00A7563F">
        <w:trPr>
          <w:trHeight w:val="394"/>
        </w:trPr>
        <w:tc>
          <w:tcPr>
            <w:tcW w:w="4688" w:type="dxa"/>
            <w:tcBorders>
              <w:right w:val="nil"/>
            </w:tcBorders>
            <w:noWrap/>
          </w:tcPr>
          <w:p w14:paraId="755651D4" w14:textId="77777777" w:rsidR="0038753E" w:rsidRPr="00F25977" w:rsidRDefault="0038753E" w:rsidP="00F25977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En nuestras actividades de capacitación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0B8E3A50" w14:textId="77777777" w:rsidR="0038753E" w:rsidRPr="00F25977" w:rsidRDefault="0038753E" w:rsidP="00F25977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Publicidad</w:t>
            </w:r>
          </w:p>
        </w:tc>
        <w:tc>
          <w:tcPr>
            <w:tcW w:w="2903" w:type="dxa"/>
            <w:tcBorders>
              <w:left w:val="nil"/>
            </w:tcBorders>
          </w:tcPr>
          <w:p w14:paraId="6A5FD21F" w14:textId="77777777" w:rsidR="0038753E" w:rsidRPr="00F25977" w:rsidRDefault="0038753E" w:rsidP="00F25977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socios</w:t>
            </w:r>
          </w:p>
        </w:tc>
      </w:tr>
      <w:tr w:rsidR="0038753E" w14:paraId="300C0D11" w14:textId="77777777" w:rsidTr="00A7563F">
        <w:trPr>
          <w:trHeight w:val="394"/>
        </w:trPr>
        <w:tc>
          <w:tcPr>
            <w:tcW w:w="4688" w:type="dxa"/>
            <w:tcBorders>
              <w:right w:val="nil"/>
            </w:tcBorders>
          </w:tcPr>
          <w:p w14:paraId="7DD0367B" w14:textId="77777777" w:rsidR="0038753E" w:rsidRPr="00F25977" w:rsidRDefault="0038753E" w:rsidP="0038753E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organizaciones certificadas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37C7028C" w14:textId="77777777" w:rsidR="0038753E" w:rsidRPr="00F25977" w:rsidRDefault="0038753E" w:rsidP="0038753E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consultor</w:t>
            </w:r>
          </w:p>
        </w:tc>
        <w:tc>
          <w:tcPr>
            <w:tcW w:w="2903" w:type="dxa"/>
            <w:tcBorders>
              <w:left w:val="nil"/>
            </w:tcBorders>
          </w:tcPr>
          <w:p w14:paraId="68B9840E" w14:textId="77777777" w:rsidR="0038753E" w:rsidRPr="00F25977" w:rsidRDefault="0038753E" w:rsidP="0038753E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Otro</w:t>
            </w:r>
            <w:r>
              <w:rPr>
                <w:sz w:val="20"/>
              </w:rPr>
              <w:t xml:space="preserve">  </w:t>
            </w:r>
            <w:r w:rsidRPr="00105BED">
              <w:rPr>
                <w:rFonts w:ascii="Arial" w:hAnsi="Arial" w:cs="Arial"/>
                <w:color w:val="0000CC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7" w:name="Texto17"/>
            <w:r w:rsidRPr="00105BED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105BED">
              <w:rPr>
                <w:rFonts w:ascii="Arial" w:hAnsi="Arial" w:cs="Arial"/>
                <w:color w:val="0000CC"/>
              </w:rPr>
            </w:r>
            <w:r w:rsidRPr="00105BED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105BED">
              <w:rPr>
                <w:rFonts w:ascii="Arial" w:hAnsi="Arial" w:cs="Arial"/>
                <w:color w:val="0000CC"/>
              </w:rPr>
              <w:fldChar w:fldCharType="end"/>
            </w:r>
            <w:bookmarkEnd w:id="7"/>
          </w:p>
        </w:tc>
      </w:tr>
    </w:tbl>
    <w:p w14:paraId="595E01F1" w14:textId="77777777" w:rsidR="00E75BA4" w:rsidRDefault="00E75BA4">
      <w:pPr>
        <w:pStyle w:val="Textoindependiente"/>
        <w:spacing w:before="5"/>
        <w:rPr>
          <w:rFonts w:ascii="Arial"/>
          <w:b/>
          <w:sz w:val="26"/>
        </w:rPr>
      </w:pPr>
    </w:p>
    <w:p w14:paraId="067D604F" w14:textId="77777777" w:rsidR="00E75BA4" w:rsidRDefault="00EB0AA3">
      <w:pPr>
        <w:pStyle w:val="Textoindependiente"/>
        <w:spacing w:before="0"/>
        <w:ind w:left="110"/>
      </w:pPr>
      <w:r>
        <w:t>Nombre del solicitante:</w:t>
      </w:r>
      <w:r w:rsidR="00CA1330" w:rsidRPr="00AD754D">
        <w:rPr>
          <w:color w:val="0000CC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8" w:name="Texto14"/>
      <w:r w:rsidR="00CA1330" w:rsidRPr="00AD754D">
        <w:rPr>
          <w:color w:val="0000CC"/>
        </w:rPr>
        <w:instrText xml:space="preserve"> FORMTEXT </w:instrText>
      </w:r>
      <w:r w:rsidR="00CA1330" w:rsidRPr="00AD754D">
        <w:rPr>
          <w:color w:val="0000CC"/>
        </w:rPr>
      </w:r>
      <w:r w:rsidR="00CA1330" w:rsidRPr="00AD754D">
        <w:rPr>
          <w:color w:val="0000CC"/>
        </w:rPr>
        <w:fldChar w:fldCharType="separate"/>
      </w:r>
      <w:r w:rsidR="009F24F7">
        <w:rPr>
          <w:noProof/>
          <w:color w:val="0000CC"/>
        </w:rPr>
        <w:t> </w:t>
      </w:r>
      <w:r w:rsidR="009F24F7">
        <w:rPr>
          <w:noProof/>
          <w:color w:val="0000CC"/>
        </w:rPr>
        <w:t> </w:t>
      </w:r>
      <w:r w:rsidR="009F24F7">
        <w:rPr>
          <w:noProof/>
          <w:color w:val="0000CC"/>
        </w:rPr>
        <w:t> </w:t>
      </w:r>
      <w:r w:rsidR="009F24F7">
        <w:rPr>
          <w:noProof/>
          <w:color w:val="0000CC"/>
        </w:rPr>
        <w:t> </w:t>
      </w:r>
      <w:r w:rsidR="009F24F7">
        <w:rPr>
          <w:noProof/>
          <w:color w:val="0000CC"/>
        </w:rPr>
        <w:t> </w:t>
      </w:r>
      <w:r w:rsidR="00CA1330" w:rsidRPr="00AD754D">
        <w:rPr>
          <w:color w:val="0000CC"/>
        </w:rPr>
        <w:fldChar w:fldCharType="end"/>
      </w:r>
      <w:bookmarkEnd w:id="8"/>
    </w:p>
    <w:p w14:paraId="12E45D71" w14:textId="77777777" w:rsidR="00DD4EBC" w:rsidRDefault="00DD4EBC">
      <w:pPr>
        <w:pStyle w:val="Textoindependiente"/>
        <w:spacing w:before="0"/>
        <w:ind w:left="110"/>
      </w:pPr>
    </w:p>
    <w:p w14:paraId="5DE16801" w14:textId="77777777" w:rsidR="006866A1" w:rsidRDefault="006866A1">
      <w:pPr>
        <w:pStyle w:val="Textoindependiente"/>
        <w:spacing w:before="0"/>
        <w:ind w:left="110"/>
      </w:pPr>
    </w:p>
    <w:p w14:paraId="2B5FD1CB" w14:textId="77777777" w:rsidR="006866A1" w:rsidRDefault="006866A1">
      <w:pPr>
        <w:pStyle w:val="Textoindependiente"/>
        <w:spacing w:before="0"/>
        <w:ind w:left="110"/>
      </w:pPr>
    </w:p>
    <w:p w14:paraId="16003403" w14:textId="77777777" w:rsidR="006866A1" w:rsidRDefault="006866A1">
      <w:pPr>
        <w:pStyle w:val="Textoindependiente"/>
        <w:spacing w:before="0"/>
        <w:ind w:left="110"/>
      </w:pPr>
    </w:p>
    <w:p w14:paraId="20D813B6" w14:textId="77777777" w:rsidR="006866A1" w:rsidRDefault="006866A1">
      <w:pPr>
        <w:pStyle w:val="Textoindependiente"/>
        <w:spacing w:before="0"/>
        <w:ind w:left="110"/>
      </w:pPr>
    </w:p>
    <w:tbl>
      <w:tblPr>
        <w:tblpPr w:leftFromText="141" w:rightFromText="141" w:vertAnchor="text" w:horzAnchor="margin" w:tblpXSpec="center" w:tblpY="-6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993"/>
        <w:gridCol w:w="992"/>
        <w:gridCol w:w="1108"/>
        <w:gridCol w:w="4151"/>
      </w:tblGrid>
      <w:tr w:rsidR="00355DB5" w14:paraId="5687F12B" w14:textId="77777777" w:rsidTr="007F75BB">
        <w:tc>
          <w:tcPr>
            <w:tcW w:w="6070" w:type="dxa"/>
            <w:gridSpan w:val="4"/>
            <w:shd w:val="clear" w:color="auto" w:fill="EDED99"/>
          </w:tcPr>
          <w:p w14:paraId="1C78DE93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  <w:sz w:val="25"/>
                <w:szCs w:val="25"/>
              </w:rPr>
            </w:pPr>
            <w:r w:rsidRPr="00F25977">
              <w:rPr>
                <w:rFonts w:ascii="Arial"/>
                <w:b/>
                <w:sz w:val="25"/>
              </w:rPr>
              <w:t>USO</w:t>
            </w:r>
            <w:r w:rsidRPr="00F25977">
              <w:rPr>
                <w:rFonts w:ascii="Arial"/>
                <w:b/>
                <w:spacing w:val="22"/>
                <w:sz w:val="25"/>
              </w:rPr>
              <w:t xml:space="preserve"> </w:t>
            </w:r>
            <w:r w:rsidRPr="00F25977">
              <w:rPr>
                <w:rFonts w:ascii="Arial"/>
                <w:b/>
                <w:sz w:val="25"/>
              </w:rPr>
              <w:t>INTERNO</w:t>
            </w:r>
            <w:r w:rsidRPr="00F25977">
              <w:rPr>
                <w:rFonts w:ascii="Arial"/>
                <w:b/>
                <w:spacing w:val="23"/>
                <w:sz w:val="25"/>
              </w:rPr>
              <w:t xml:space="preserve"> </w:t>
            </w:r>
            <w:r w:rsidRPr="00F25977">
              <w:rPr>
                <w:rFonts w:ascii="Arial"/>
                <w:b/>
                <w:sz w:val="25"/>
              </w:rPr>
              <w:t>ASR</w:t>
            </w:r>
          </w:p>
        </w:tc>
        <w:tc>
          <w:tcPr>
            <w:tcW w:w="4151" w:type="dxa"/>
            <w:shd w:val="clear" w:color="auto" w:fill="EDED99"/>
          </w:tcPr>
          <w:p w14:paraId="63FF5C61" w14:textId="77777777" w:rsidR="00355DB5" w:rsidRPr="00F25977" w:rsidRDefault="00355DB5" w:rsidP="001A1C90">
            <w:pPr>
              <w:pStyle w:val="TableParagraph"/>
              <w:spacing w:before="60" w:after="60"/>
              <w:ind w:left="0" w:right="30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F25977">
              <w:rPr>
                <w:rFonts w:ascii="Arial"/>
                <w:color w:val="000099"/>
                <w:sz w:val="19"/>
              </w:rPr>
              <w:t>UI-3</w:t>
            </w:r>
          </w:p>
        </w:tc>
      </w:tr>
      <w:tr w:rsidR="00355DB5" w14:paraId="7DE432FE" w14:textId="77777777" w:rsidTr="007F75BB">
        <w:tc>
          <w:tcPr>
            <w:tcW w:w="2977" w:type="dxa"/>
            <w:shd w:val="clear" w:color="auto" w:fill="EDED99"/>
          </w:tcPr>
          <w:p w14:paraId="383BE918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  <w:b/>
              </w:rPr>
              <w:t>COTIZACIÓN</w:t>
            </w:r>
            <w:r w:rsidRPr="00F25977">
              <w:rPr>
                <w:rFonts w:ascii="Arial" w:hAnsi="Arial"/>
                <w:b/>
                <w:spacing w:val="9"/>
              </w:rPr>
              <w:t xml:space="preserve"> </w:t>
            </w:r>
            <w:proofErr w:type="spellStart"/>
            <w:r w:rsidRPr="00F25977">
              <w:rPr>
                <w:rFonts w:ascii="Arial" w:hAnsi="Arial"/>
                <w:b/>
              </w:rPr>
              <w:t>Nº</w:t>
            </w:r>
            <w:proofErr w:type="spellEnd"/>
            <w:r w:rsidRPr="00F25977">
              <w:rPr>
                <w:rFonts w:ascii="Arial" w:hAnsi="Arial"/>
                <w:b/>
                <w:spacing w:val="9"/>
              </w:rPr>
              <w:t xml:space="preserve"> </w:t>
            </w:r>
          </w:p>
        </w:tc>
        <w:tc>
          <w:tcPr>
            <w:tcW w:w="1985" w:type="dxa"/>
            <w:gridSpan w:val="2"/>
            <w:shd w:val="clear" w:color="auto" w:fill="EDED99"/>
          </w:tcPr>
          <w:p w14:paraId="6D6A1BD4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eastAsia="Arial" w:hAnsi="Arial" w:cs="Arial"/>
                <w:color w:val="0000CC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eastAsia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eastAsia="Arial" w:hAnsi="Arial" w:cs="Arial"/>
                <w:color w:val="0000CC"/>
              </w:rPr>
            </w:r>
            <w:r w:rsidRPr="00F25977">
              <w:rPr>
                <w:rFonts w:ascii="Arial" w:eastAsia="Arial" w:hAnsi="Arial" w:cs="Arial"/>
                <w:color w:val="0000CC"/>
              </w:rPr>
              <w:fldChar w:fldCharType="separate"/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="009F24F7">
              <w:rPr>
                <w:rFonts w:ascii="Arial" w:eastAsia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eastAsia="Arial" w:hAnsi="Arial" w:cs="Arial"/>
                <w:color w:val="0000CC"/>
              </w:rPr>
              <w:fldChar w:fldCharType="end"/>
            </w:r>
          </w:p>
        </w:tc>
        <w:tc>
          <w:tcPr>
            <w:tcW w:w="5259" w:type="dxa"/>
            <w:gridSpan w:val="2"/>
            <w:shd w:val="clear" w:color="auto" w:fill="EDED99"/>
          </w:tcPr>
          <w:p w14:paraId="1ABA7341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  <w:b/>
              </w:rPr>
              <w:t>MONTO</w:t>
            </w:r>
            <w:r w:rsidRPr="00F25977">
              <w:rPr>
                <w:rFonts w:ascii="Arial"/>
                <w:b/>
                <w:spacing w:val="8"/>
              </w:rPr>
              <w:t xml:space="preserve"> </w:t>
            </w:r>
            <w:r w:rsidRPr="00F25977">
              <w:rPr>
                <w:rFonts w:ascii="Arial"/>
                <w:b/>
              </w:rPr>
              <w:t>TOTAL</w:t>
            </w:r>
            <w:r w:rsidRPr="00F25977">
              <w:rPr>
                <w:rFonts w:ascii="Arial"/>
                <w:b/>
                <w:spacing w:val="8"/>
              </w:rPr>
              <w:t xml:space="preserve"> </w:t>
            </w:r>
            <w:r w:rsidRPr="00F25977">
              <w:rPr>
                <w:rFonts w:ascii="Arial"/>
                <w:b/>
              </w:rPr>
              <w:t>OFERTADO</w:t>
            </w:r>
            <w:r w:rsidRPr="00F25977">
              <w:rPr>
                <w:rFonts w:ascii="Arial"/>
                <w:b/>
                <w:spacing w:val="8"/>
              </w:rPr>
              <w:t xml:space="preserve">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14:paraId="0A6AF92B" w14:textId="77777777" w:rsidTr="007F75BB">
        <w:tc>
          <w:tcPr>
            <w:tcW w:w="2977" w:type="dxa"/>
            <w:shd w:val="clear" w:color="auto" w:fill="EDED99"/>
          </w:tcPr>
          <w:p w14:paraId="368524D3" w14:textId="77777777" w:rsidR="00355DB5" w:rsidRPr="00F25977" w:rsidRDefault="00355DB5" w:rsidP="001A1C90">
            <w:pPr>
              <w:pStyle w:val="TableParagraph"/>
              <w:tabs>
                <w:tab w:val="right" w:pos="2189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 xml:space="preserve">Código </w:t>
            </w:r>
            <w:proofErr w:type="gramStart"/>
            <w:r w:rsidRPr="00F25977">
              <w:rPr>
                <w:rFonts w:ascii="Arial" w:hAnsi="Arial"/>
              </w:rPr>
              <w:t>EAC :</w:t>
            </w:r>
            <w:proofErr w:type="gramEnd"/>
          </w:p>
        </w:tc>
        <w:tc>
          <w:tcPr>
            <w:tcW w:w="1985" w:type="dxa"/>
            <w:gridSpan w:val="2"/>
            <w:shd w:val="clear" w:color="auto" w:fill="EDED99"/>
          </w:tcPr>
          <w:p w14:paraId="2CE27185" w14:textId="77777777" w:rsidR="00355DB5" w:rsidRPr="00AD754D" w:rsidRDefault="00355DB5" w:rsidP="001A1C90">
            <w:pPr>
              <w:spacing w:before="60" w:after="60"/>
            </w:pP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  <w:tc>
          <w:tcPr>
            <w:tcW w:w="5259" w:type="dxa"/>
            <w:gridSpan w:val="2"/>
            <w:shd w:val="clear" w:color="auto" w:fill="EDED99"/>
          </w:tcPr>
          <w:p w14:paraId="0629BE02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Observaciones</w:t>
            </w:r>
            <w:r w:rsidRPr="00F25977">
              <w:rPr>
                <w:rFonts w:ascii="Arial"/>
                <w:spacing w:val="6"/>
              </w:rPr>
              <w:t xml:space="preserve">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14:paraId="50D56980" w14:textId="77777777" w:rsidTr="007F75BB">
        <w:tc>
          <w:tcPr>
            <w:tcW w:w="2977" w:type="dxa"/>
            <w:shd w:val="clear" w:color="auto" w:fill="EDED99"/>
          </w:tcPr>
          <w:p w14:paraId="44E5A111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Información</w:t>
            </w:r>
            <w:r w:rsidRPr="00F25977">
              <w:rPr>
                <w:rFonts w:ascii="Arial" w:hAnsi="Arial"/>
                <w:spacing w:val="18"/>
              </w:rPr>
              <w:t xml:space="preserve"> </w:t>
            </w:r>
            <w:r w:rsidRPr="00F25977">
              <w:rPr>
                <w:rFonts w:ascii="Arial" w:hAnsi="Arial"/>
              </w:rPr>
              <w:t>Suficiente:</w:t>
            </w:r>
          </w:p>
        </w:tc>
        <w:tc>
          <w:tcPr>
            <w:tcW w:w="993" w:type="dxa"/>
            <w:shd w:val="clear" w:color="auto" w:fill="EDED99"/>
          </w:tcPr>
          <w:p w14:paraId="3860D6BA" w14:textId="77777777" w:rsidR="00355DB5" w:rsidRPr="00F25977" w:rsidRDefault="007F75BB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shd w:val="clear" w:color="auto" w:fill="EDED99"/>
          </w:tcPr>
          <w:p w14:paraId="761A7755" w14:textId="77777777" w:rsidR="00355DB5" w:rsidRPr="00F25977" w:rsidRDefault="007F75BB" w:rsidP="007F75BB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259" w:type="dxa"/>
            <w:gridSpan w:val="2"/>
            <w:shd w:val="clear" w:color="auto" w:fill="EDED99"/>
          </w:tcPr>
          <w:p w14:paraId="7060E8F1" w14:textId="77777777" w:rsidR="00355DB5" w:rsidRPr="00F25977" w:rsidRDefault="00355DB5" w:rsidP="001A1C90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</w:t>
            </w:r>
            <w:r w:rsidRPr="00F25977">
              <w:rPr>
                <w:rFonts w:ascii="Arial"/>
                <w:spacing w:val="11"/>
              </w:rPr>
              <w:t xml:space="preserve">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14:paraId="3E6CCD5F" w14:textId="77777777" w:rsidTr="007F75BB">
        <w:tc>
          <w:tcPr>
            <w:tcW w:w="2977" w:type="dxa"/>
            <w:shd w:val="clear" w:color="auto" w:fill="EDED99"/>
          </w:tcPr>
          <w:p w14:paraId="263D2865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¿ASR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tiene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capacidad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para</w:t>
            </w:r>
            <w:r w:rsidRPr="00F25977">
              <w:rPr>
                <w:rFonts w:ascii="Arial"/>
              </w:rPr>
              <w:t xml:space="preserve"> prestar</w:t>
            </w:r>
            <w:r w:rsidRPr="00F25977">
              <w:rPr>
                <w:rFonts w:ascii="Arial"/>
                <w:spacing w:val="7"/>
              </w:rPr>
              <w:t xml:space="preserve"> </w:t>
            </w:r>
            <w:r w:rsidRPr="00F25977">
              <w:rPr>
                <w:rFonts w:ascii="Arial"/>
              </w:rPr>
              <w:t>el</w:t>
            </w:r>
            <w:r w:rsidRPr="00F25977">
              <w:rPr>
                <w:rFonts w:ascii="Arial"/>
                <w:spacing w:val="8"/>
              </w:rPr>
              <w:t xml:space="preserve"> </w:t>
            </w:r>
            <w:r w:rsidRPr="00F25977">
              <w:rPr>
                <w:rFonts w:ascii="Arial"/>
              </w:rPr>
              <w:t>servicio?:</w:t>
            </w:r>
          </w:p>
        </w:tc>
        <w:tc>
          <w:tcPr>
            <w:tcW w:w="993" w:type="dxa"/>
            <w:shd w:val="clear" w:color="auto" w:fill="EDED99"/>
          </w:tcPr>
          <w:p w14:paraId="13437CD1" w14:textId="77777777" w:rsidR="00355DB5" w:rsidRPr="00F25977" w:rsidRDefault="007F75BB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shd w:val="clear" w:color="auto" w:fill="EDED99"/>
          </w:tcPr>
          <w:p w14:paraId="1F181467" w14:textId="77777777" w:rsidR="00355DB5" w:rsidRPr="00F25977" w:rsidRDefault="007F75BB" w:rsidP="001A1C90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259" w:type="dxa"/>
            <w:gridSpan w:val="2"/>
            <w:shd w:val="clear" w:color="auto" w:fill="EDED99"/>
          </w:tcPr>
          <w:p w14:paraId="79D368EA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 xml:space="preserve">Comentarios: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14:paraId="47DC4026" w14:textId="77777777" w:rsidTr="007F75BB">
        <w:tc>
          <w:tcPr>
            <w:tcW w:w="2977" w:type="dxa"/>
            <w:shd w:val="clear" w:color="auto" w:fill="EDED99"/>
          </w:tcPr>
          <w:p w14:paraId="6F0F92CB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Conflicto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de</w:t>
            </w:r>
            <w:r w:rsidRPr="00F25977">
              <w:rPr>
                <w:rFonts w:ascii="Arial" w:hAnsi="Arial"/>
                <w:spacing w:val="8"/>
              </w:rPr>
              <w:t xml:space="preserve"> </w:t>
            </w:r>
            <w:r w:rsidRPr="00F25977">
              <w:rPr>
                <w:rFonts w:ascii="Arial" w:hAnsi="Arial"/>
              </w:rPr>
              <w:t>Interés</w:t>
            </w:r>
          </w:p>
        </w:tc>
        <w:tc>
          <w:tcPr>
            <w:tcW w:w="993" w:type="dxa"/>
            <w:shd w:val="clear" w:color="auto" w:fill="EDED99"/>
          </w:tcPr>
          <w:p w14:paraId="437F7B6B" w14:textId="77777777" w:rsidR="00355DB5" w:rsidRPr="00F25977" w:rsidRDefault="007F75BB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shd w:val="clear" w:color="auto" w:fill="EDED99"/>
          </w:tcPr>
          <w:p w14:paraId="0CAE9383" w14:textId="77777777" w:rsidR="00355DB5" w:rsidRPr="00F25977" w:rsidRDefault="007F75BB" w:rsidP="001A1C90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259" w:type="dxa"/>
            <w:gridSpan w:val="2"/>
            <w:shd w:val="clear" w:color="auto" w:fill="EDED99"/>
          </w:tcPr>
          <w:p w14:paraId="205DC1B0" w14:textId="77777777" w:rsidR="00355DB5" w:rsidRPr="00F25977" w:rsidRDefault="00355DB5" w:rsidP="001A1C90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 xml:space="preserve">Comentarios: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355DB5" w14:paraId="4DB7413B" w14:textId="77777777" w:rsidTr="007F75BB">
        <w:tc>
          <w:tcPr>
            <w:tcW w:w="2977" w:type="dxa"/>
            <w:shd w:val="clear" w:color="auto" w:fill="EDED99"/>
          </w:tcPr>
          <w:p w14:paraId="6795C905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Aplica</w:t>
            </w:r>
            <w:r w:rsidRPr="00F25977">
              <w:rPr>
                <w:rFonts w:ascii="Arial"/>
                <w:spacing w:val="6"/>
              </w:rPr>
              <w:t xml:space="preserve"> </w:t>
            </w:r>
            <w:r w:rsidRPr="00F25977">
              <w:rPr>
                <w:rFonts w:ascii="Arial"/>
              </w:rPr>
              <w:t>como</w:t>
            </w:r>
            <w:r w:rsidRPr="00F25977">
              <w:rPr>
                <w:rFonts w:ascii="Arial"/>
                <w:spacing w:val="6"/>
              </w:rPr>
              <w:t xml:space="preserve"> </w:t>
            </w:r>
            <w:r w:rsidRPr="00F25977">
              <w:rPr>
                <w:rFonts w:ascii="Arial"/>
              </w:rPr>
              <w:t>empresa</w:t>
            </w:r>
            <w:r w:rsidRPr="00F25977">
              <w:rPr>
                <w:rFonts w:ascii="Arial"/>
                <w:spacing w:val="7"/>
              </w:rPr>
              <w:t xml:space="preserve"> </w:t>
            </w:r>
            <w:proofErr w:type="gramStart"/>
            <w:r w:rsidRPr="00F25977">
              <w:rPr>
                <w:rFonts w:ascii="Arial"/>
              </w:rPr>
              <w:t xml:space="preserve">de </w:t>
            </w:r>
            <w:r w:rsidRPr="00F25977">
              <w:rPr>
                <w:rFonts w:ascii="Arial" w:hAnsi="Arial"/>
              </w:rPr>
              <w:t xml:space="preserve"> múltiples</w:t>
            </w:r>
            <w:proofErr w:type="gramEnd"/>
            <w:r w:rsidRPr="00F25977">
              <w:rPr>
                <w:rFonts w:ascii="Arial" w:hAnsi="Arial"/>
                <w:spacing w:val="21"/>
              </w:rPr>
              <w:t xml:space="preserve"> </w:t>
            </w:r>
            <w:r w:rsidRPr="00F25977">
              <w:rPr>
                <w:rFonts w:ascii="Arial" w:hAnsi="Arial"/>
              </w:rPr>
              <w:t>emplazamientos:</w:t>
            </w:r>
          </w:p>
        </w:tc>
        <w:tc>
          <w:tcPr>
            <w:tcW w:w="993" w:type="dxa"/>
            <w:shd w:val="clear" w:color="auto" w:fill="EDED99"/>
          </w:tcPr>
          <w:p w14:paraId="784DAF23" w14:textId="77777777" w:rsidR="00355DB5" w:rsidRPr="00F25977" w:rsidRDefault="007F75BB" w:rsidP="007F75BB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92" w:type="dxa"/>
            <w:shd w:val="clear" w:color="auto" w:fill="EDED99"/>
          </w:tcPr>
          <w:p w14:paraId="5744C840" w14:textId="77777777" w:rsidR="00355DB5" w:rsidRPr="00F25977" w:rsidRDefault="007F75BB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259" w:type="dxa"/>
            <w:gridSpan w:val="2"/>
            <w:shd w:val="clear" w:color="auto" w:fill="EDED99"/>
          </w:tcPr>
          <w:p w14:paraId="04C326E1" w14:textId="77777777" w:rsidR="00355DB5" w:rsidRPr="00F25977" w:rsidRDefault="00355DB5" w:rsidP="001A1C90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 xml:space="preserve">Comentarios: 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="009F24F7">
              <w:rPr>
                <w:rFonts w:ascii="Arial" w:hAnsi="Arial" w:cs="Arial"/>
                <w:noProof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</w:tbl>
    <w:p w14:paraId="0A4E56D1" w14:textId="77777777" w:rsidR="00DD4EBC" w:rsidRDefault="00DD4EBC">
      <w:pPr>
        <w:pStyle w:val="Textoindependiente"/>
        <w:spacing w:before="0"/>
        <w:ind w:left="110"/>
      </w:pPr>
    </w:p>
    <w:p w14:paraId="7A65565B" w14:textId="77777777" w:rsidR="00DD4EBC" w:rsidRDefault="00DD4EBC" w:rsidP="001D6141">
      <w:pPr>
        <w:pStyle w:val="Textoindependiente"/>
        <w:spacing w:before="0"/>
      </w:pPr>
    </w:p>
    <w:p w14:paraId="1CAED75F" w14:textId="77777777" w:rsidR="00DD4EBC" w:rsidRDefault="00DD4EBC" w:rsidP="001D6141">
      <w:pPr>
        <w:pStyle w:val="Textoindependiente"/>
        <w:spacing w:before="0"/>
      </w:pPr>
    </w:p>
    <w:sectPr w:rsidR="00DD4EBC">
      <w:headerReference w:type="default" r:id="rId8"/>
      <w:pgSz w:w="12240" w:h="15840"/>
      <w:pgMar w:top="1840" w:right="700" w:bottom="280" w:left="740" w:header="5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BB081" w14:textId="77777777" w:rsidR="00F5763E" w:rsidRDefault="00F5763E">
      <w:r>
        <w:separator/>
      </w:r>
    </w:p>
  </w:endnote>
  <w:endnote w:type="continuationSeparator" w:id="0">
    <w:p w14:paraId="777684A5" w14:textId="77777777" w:rsidR="00F5763E" w:rsidRDefault="00F5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A0E3" w14:textId="77777777" w:rsidR="00F5763E" w:rsidRDefault="00F5763E">
      <w:r>
        <w:separator/>
      </w:r>
    </w:p>
  </w:footnote>
  <w:footnote w:type="continuationSeparator" w:id="0">
    <w:p w14:paraId="0F5BE634" w14:textId="77777777" w:rsidR="00F5763E" w:rsidRDefault="00F5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49FC" w14:textId="77777777" w:rsidR="007F75BB" w:rsidRDefault="007F75BB" w:rsidP="00B9051E">
    <w:pPr>
      <w:pStyle w:val="Textoindependiente"/>
      <w:spacing w:before="0" w:line="14" w:lineRule="auto"/>
    </w:pPr>
    <w:r>
      <w:rPr>
        <w:noProof/>
        <w:lang w:val="es-CL" w:eastAsia="es-CL"/>
      </w:rPr>
      <w:drawing>
        <wp:anchor distT="0" distB="0" distL="114300" distR="114300" simplePos="0" relativeHeight="251659776" behindDoc="0" locked="0" layoutInCell="1" allowOverlap="1" wp14:anchorId="133CC244" wp14:editId="30E76EAC">
          <wp:simplePos x="0" y="0"/>
          <wp:positionH relativeFrom="character">
            <wp:posOffset>69850</wp:posOffset>
          </wp:positionH>
          <wp:positionV relativeFrom="line">
            <wp:posOffset>-128270</wp:posOffset>
          </wp:positionV>
          <wp:extent cx="1495425" cy="923925"/>
          <wp:effectExtent l="0" t="0" r="9525" b="9525"/>
          <wp:wrapNone/>
          <wp:docPr id="4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BD55D14" wp14:editId="19F70107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475" cy="360045"/>
              <wp:effectExtent l="15240" t="17145" r="10160" b="13335"/>
              <wp:wrapNone/>
              <wp:docPr id="2142438953" name="Forma libre: form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60475" cy="360045"/>
                      </a:xfrm>
                      <a:custGeom>
                        <a:avLst/>
                        <a:gdLst>
                          <a:gd name="T0" fmla="*/ 90170 w 1985"/>
                          <a:gd name="T1" fmla="*/ 360045 h 567"/>
                          <a:gd name="T2" fmla="*/ 1170305 w 1985"/>
                          <a:gd name="T3" fmla="*/ 360045 h 567"/>
                          <a:gd name="T4" fmla="*/ 1205230 w 1985"/>
                          <a:gd name="T5" fmla="*/ 367030 h 567"/>
                          <a:gd name="T6" fmla="*/ 1233805 w 1985"/>
                          <a:gd name="T7" fmla="*/ 386080 h 567"/>
                          <a:gd name="T8" fmla="*/ 1252855 w 1985"/>
                          <a:gd name="T9" fmla="*/ 414655 h 567"/>
                          <a:gd name="T10" fmla="*/ 1260475 w 1985"/>
                          <a:gd name="T11" fmla="*/ 450215 h 567"/>
                          <a:gd name="T12" fmla="*/ 1260475 w 1985"/>
                          <a:gd name="T13" fmla="*/ 629920 h 567"/>
                          <a:gd name="T14" fmla="*/ 1252855 w 1985"/>
                          <a:gd name="T15" fmla="*/ 664845 h 567"/>
                          <a:gd name="T16" fmla="*/ 1233805 w 1985"/>
                          <a:gd name="T17" fmla="*/ 693420 h 567"/>
                          <a:gd name="T18" fmla="*/ 1205230 w 1985"/>
                          <a:gd name="T19" fmla="*/ 713105 h 567"/>
                          <a:gd name="T20" fmla="*/ 1170305 w 1985"/>
                          <a:gd name="T21" fmla="*/ 720090 h 567"/>
                          <a:gd name="T22" fmla="*/ 90170 w 1985"/>
                          <a:gd name="T23" fmla="*/ 720090 h 567"/>
                          <a:gd name="T24" fmla="*/ 55245 w 1985"/>
                          <a:gd name="T25" fmla="*/ 713105 h 567"/>
                          <a:gd name="T26" fmla="*/ 26670 w 1985"/>
                          <a:gd name="T27" fmla="*/ 693420 h 567"/>
                          <a:gd name="T28" fmla="*/ 6985 w 1985"/>
                          <a:gd name="T29" fmla="*/ 664845 h 567"/>
                          <a:gd name="T30" fmla="*/ 0 w 1985"/>
                          <a:gd name="T31" fmla="*/ 629920 h 567"/>
                          <a:gd name="T32" fmla="*/ 0 w 1985"/>
                          <a:gd name="T33" fmla="*/ 450215 h 567"/>
                          <a:gd name="T34" fmla="*/ 6985 w 1985"/>
                          <a:gd name="T35" fmla="*/ 414655 h 567"/>
                          <a:gd name="T36" fmla="*/ 26670 w 1985"/>
                          <a:gd name="T37" fmla="*/ 386080 h 567"/>
                          <a:gd name="T38" fmla="*/ 55245 w 1985"/>
                          <a:gd name="T39" fmla="*/ 367030 h 567"/>
                          <a:gd name="T40" fmla="*/ 90170 w 1985"/>
                          <a:gd name="T41" fmla="*/ 360045 h 567"/>
                          <a:gd name="T42" fmla="*/ 0 60000 65536"/>
                          <a:gd name="T43" fmla="*/ 0 60000 6553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</a:gdLst>
                        <a:ahLst/>
                        <a:cxnLst>
                          <a:cxn ang="T42">
                            <a:pos x="T0" y="T1"/>
                          </a:cxn>
                          <a:cxn ang="T43">
                            <a:pos x="T2" y="T3"/>
                          </a:cxn>
                          <a:cxn ang="T44">
                            <a:pos x="T4" y="T5"/>
                          </a:cxn>
                          <a:cxn ang="T45">
                            <a:pos x="T6" y="T7"/>
                          </a:cxn>
                          <a:cxn ang="T46">
                            <a:pos x="T8" y="T9"/>
                          </a:cxn>
                          <a:cxn ang="T47">
                            <a:pos x="T10" y="T11"/>
                          </a:cxn>
                          <a:cxn ang="T48">
                            <a:pos x="T12" y="T13"/>
                          </a:cxn>
                          <a:cxn ang="T49">
                            <a:pos x="T14" y="T15"/>
                          </a:cxn>
                          <a:cxn ang="T50">
                            <a:pos x="T16" y="T17"/>
                          </a:cxn>
                          <a:cxn ang="T51">
                            <a:pos x="T18" y="T19"/>
                          </a:cxn>
                          <a:cxn ang="T52">
                            <a:pos x="T20" y="T21"/>
                          </a:cxn>
                          <a:cxn ang="T53">
                            <a:pos x="T22" y="T23"/>
                          </a:cxn>
                          <a:cxn ang="T54">
                            <a:pos x="T24" y="T25"/>
                          </a:cxn>
                          <a:cxn ang="T55">
                            <a:pos x="T26" y="T27"/>
                          </a:cxn>
                          <a:cxn ang="T56">
                            <a:pos x="T28" y="T29"/>
                          </a:cxn>
                          <a:cxn ang="T57">
                            <a:pos x="T30" y="T31"/>
                          </a:cxn>
                          <a:cxn ang="T58">
                            <a:pos x="T32" y="T33"/>
                          </a:cxn>
                          <a:cxn ang="T59">
                            <a:pos x="T34" y="T35"/>
                          </a:cxn>
                          <a:cxn ang="T60">
                            <a:pos x="T36" y="T37"/>
                          </a:cxn>
                          <a:cxn ang="T61">
                            <a:pos x="T38" y="T39"/>
                          </a:cxn>
                          <a:cxn ang="T62">
                            <a:pos x="T40" y="T41"/>
                          </a:cxn>
                        </a:cxnLst>
                        <a:rect l="0" t="0" r="r" b="b"/>
                        <a:pathLst>
                          <a:path w="1985" h="567">
                            <a:moveTo>
                              <a:pt x="142" y="0"/>
                            </a:moveTo>
                            <a:lnTo>
                              <a:pt x="1843" y="0"/>
                            </a:lnTo>
                            <a:lnTo>
                              <a:pt x="1898" y="11"/>
                            </a:lnTo>
                            <a:lnTo>
                              <a:pt x="1943" y="41"/>
                            </a:lnTo>
                            <a:lnTo>
                              <a:pt x="1973" y="86"/>
                            </a:lnTo>
                            <a:lnTo>
                              <a:pt x="1985" y="142"/>
                            </a:lnTo>
                            <a:lnTo>
                              <a:pt x="1985" y="425"/>
                            </a:lnTo>
                            <a:lnTo>
                              <a:pt x="1973" y="480"/>
                            </a:lnTo>
                            <a:lnTo>
                              <a:pt x="1943" y="525"/>
                            </a:lnTo>
                            <a:lnTo>
                              <a:pt x="1898" y="556"/>
                            </a:lnTo>
                            <a:lnTo>
                              <a:pt x="1843" y="567"/>
                            </a:lnTo>
                            <a:lnTo>
                              <a:pt x="142" y="567"/>
                            </a:lnTo>
                            <a:lnTo>
                              <a:pt x="87" y="556"/>
                            </a:lnTo>
                            <a:lnTo>
                              <a:pt x="42" y="525"/>
                            </a:lnTo>
                            <a:lnTo>
                              <a:pt x="11" y="480"/>
                            </a:lnTo>
                            <a:lnTo>
                              <a:pt x="0" y="425"/>
                            </a:lnTo>
                            <a:lnTo>
                              <a:pt x="0" y="142"/>
                            </a:lnTo>
                            <a:lnTo>
                              <a:pt x="11" y="86"/>
                            </a:lnTo>
                            <a:lnTo>
                              <a:pt x="42" y="41"/>
                            </a:lnTo>
                            <a:lnTo>
                              <a:pt x="87" y="11"/>
                            </a:lnTo>
                            <a:lnTo>
                              <a:pt x="142" y="0"/>
                            </a:lnTo>
                          </a:path>
                        </a:pathLst>
                      </a:custGeom>
                      <a:noFill/>
                      <a:ln w="1800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D39E62D" id="Forma libre: forma 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4.8pt,28.35pt,559.85pt,28.35pt,562.6pt,28.9pt,564.85pt,30.4pt,566.35pt,32.65pt,566.95pt,35.45pt,566.95pt,49.6pt,566.35pt,52.35pt,564.85pt,54.6pt,562.6pt,56.15pt,559.85pt,56.7pt,474.8pt,56.7pt,472.05pt,56.15pt,469.8pt,54.6pt,468.25pt,52.35pt,467.7pt,49.6pt,467.7pt,35.45pt,468.25pt,32.65pt,469.8pt,30.4pt,472.05pt,28.9pt,474.8pt,28.35pt" coordsize="1985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" filled="f" strokecolor="navy" strokeweight=".5mm">
              <v:path arrowok="t" o:connecttype="custom" o:connectlocs="57257950,228628575;743143675,228628575;765321050,233064050;783466175,245160800;795562925,263305925;800401625,285886525;800401625,399999200;795562925,422176575;783466175,440321700;765321050,452821675;743143675,457257150;57257950,457257150;35080575,452821675;16935450,440321700;4435475,422176575;0,399999200;0,285886525;4435475,263305925;16935450,245160800;35080575,233064050;57257950,228628575" o:connectangles="0,0,0,0,0,0,0,0,0,0,0,0,0,0,0,0,0,0,0,0,0"/>
              <w10:wrap anchorx="page" anchory="page"/>
            </v:poly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360A28E" wp14:editId="0483E018">
              <wp:simplePos x="0" y="0"/>
              <wp:positionH relativeFrom="page">
                <wp:posOffset>6191885</wp:posOffset>
              </wp:positionH>
              <wp:positionV relativeFrom="page">
                <wp:posOffset>422275</wp:posOffset>
              </wp:positionV>
              <wp:extent cx="794385" cy="469265"/>
              <wp:effectExtent l="0" t="0" r="0" b="0"/>
              <wp:wrapNone/>
              <wp:docPr id="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385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77D7DB" w14:textId="77777777" w:rsidR="007F75BB" w:rsidRDefault="007F75BB" w:rsidP="00B9051E">
                          <w:pPr>
                            <w:spacing w:before="10"/>
                            <w:ind w:left="1" w:right="59"/>
                            <w:jc w:val="center"/>
                            <w:rPr>
                              <w:sz w:val="30"/>
                            </w:rPr>
                          </w:pPr>
                          <w:r>
                            <w:rPr>
                              <w:color w:val="000080"/>
                              <w:sz w:val="30"/>
                            </w:rPr>
                            <w:t>R001-2</w:t>
                          </w:r>
                          <w:r w:rsidR="001261A7">
                            <w:rPr>
                              <w:color w:val="000080"/>
                              <w:sz w:val="30"/>
                            </w:rPr>
                            <w:t>5</w:t>
                          </w:r>
                        </w:p>
                        <w:p w14:paraId="21A0D5FC" w14:textId="77777777" w:rsidR="007F75BB" w:rsidRDefault="007F75BB" w:rsidP="00B9051E">
                          <w:pPr>
                            <w:spacing w:before="202"/>
                            <w:ind w:left="1" w:right="107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000080"/>
                              <w:sz w:val="14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00080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61A7">
                            <w:rPr>
                              <w:noProof/>
                              <w:color w:val="000080"/>
                              <w:sz w:val="1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80"/>
                              <w:sz w:val="14"/>
                            </w:rPr>
                            <w:t xml:space="preserve"> de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0A28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487.55pt;margin-top:33.25pt;width:62.55pt;height:36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" filled="f" stroked="f">
              <v:textbox inset="0,0,0,0">
                <w:txbxContent>
                  <w:p w14:paraId="4577D7DB" w14:textId="77777777" w:rsidR="007F75BB" w:rsidRDefault="007F75BB" w:rsidP="00B9051E">
                    <w:pPr>
                      <w:spacing w:before="10"/>
                      <w:ind w:left="1" w:right="59"/>
                      <w:jc w:val="center"/>
                      <w:rPr>
                        <w:sz w:val="30"/>
                      </w:rPr>
                    </w:pPr>
                    <w:r>
                      <w:rPr>
                        <w:color w:val="000080"/>
                        <w:sz w:val="30"/>
                      </w:rPr>
                      <w:t>R001-2</w:t>
                    </w:r>
                    <w:r w:rsidR="001261A7">
                      <w:rPr>
                        <w:color w:val="000080"/>
                        <w:sz w:val="30"/>
                      </w:rPr>
                      <w:t>5</w:t>
                    </w:r>
                  </w:p>
                  <w:p w14:paraId="21A0D5FC" w14:textId="77777777" w:rsidR="007F75BB" w:rsidRDefault="007F75BB" w:rsidP="00B9051E">
                    <w:pPr>
                      <w:spacing w:before="202"/>
                      <w:ind w:left="1" w:right="107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80"/>
                        <w:sz w:val="14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color w:val="000080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261A7">
                      <w:rPr>
                        <w:noProof/>
                        <w:color w:val="000080"/>
                        <w:sz w:val="1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color w:val="000080"/>
                        <w:sz w:val="14"/>
                      </w:rPr>
                      <w:t xml:space="preserve"> de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4B90EAE" w14:textId="77777777" w:rsidR="007F75BB" w:rsidRDefault="007F75BB">
    <w:pPr>
      <w:pStyle w:val="Textoindependiente"/>
      <w:spacing w:before="0" w:line="14" w:lineRule="auto"/>
    </w:pPr>
  </w:p>
  <w:p w14:paraId="0A7503A7" w14:textId="77777777" w:rsidR="007F75BB" w:rsidRDefault="007F75BB">
    <w:pPr>
      <w:pStyle w:val="Textoindependiente"/>
      <w:spacing w:before="0" w:line="14" w:lineRule="auto"/>
    </w:pPr>
  </w:p>
  <w:p w14:paraId="4619DA5C" w14:textId="77777777" w:rsidR="007F75BB" w:rsidRDefault="007F75BB">
    <w:pPr>
      <w:pStyle w:val="Textoindependiente"/>
      <w:spacing w:before="0"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7pt;height:177.6pt;visibility:visible" o:bullet="t">
        <v:imagedata r:id="rId1" o:title=""/>
      </v:shape>
    </w:pict>
  </w:numPicBullet>
  <w:abstractNum w:abstractNumId="0" w15:restartNumberingAfterBreak="0">
    <w:nsid w:val="057048CC"/>
    <w:multiLevelType w:val="hybridMultilevel"/>
    <w:tmpl w:val="F0CC780C"/>
    <w:lvl w:ilvl="0" w:tplc="FCE8EB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EA6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885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AE7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7C37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8A50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87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7E2A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7EAD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0B0D12"/>
    <w:multiLevelType w:val="hybridMultilevel"/>
    <w:tmpl w:val="34DC6022"/>
    <w:lvl w:ilvl="0" w:tplc="7388AF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2E7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AEE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CE1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1E0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A3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7E4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284D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8C9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1675FC1"/>
    <w:multiLevelType w:val="hybridMultilevel"/>
    <w:tmpl w:val="634A641C"/>
    <w:lvl w:ilvl="0" w:tplc="1C961850">
      <w:start w:val="1"/>
      <w:numFmt w:val="decimal"/>
      <w:lvlText w:val="%1."/>
      <w:lvlJc w:val="left"/>
      <w:pPr>
        <w:ind w:left="395" w:hanging="285"/>
      </w:pPr>
      <w:rPr>
        <w:rFonts w:ascii="Arial" w:eastAsia="Arial" w:hAnsi="Arial" w:cs="Arial" w:hint="default"/>
        <w:b/>
        <w:bCs/>
        <w:w w:val="102"/>
        <w:sz w:val="25"/>
        <w:szCs w:val="25"/>
        <w:lang w:val="es-ES" w:eastAsia="en-US" w:bidi="ar-SA"/>
      </w:rPr>
    </w:lvl>
    <w:lvl w:ilvl="1" w:tplc="33FA747C">
      <w:numFmt w:val="bullet"/>
      <w:lvlText w:val="•"/>
      <w:lvlJc w:val="left"/>
      <w:pPr>
        <w:ind w:left="1440" w:hanging="285"/>
      </w:pPr>
      <w:rPr>
        <w:rFonts w:hint="default"/>
        <w:lang w:val="es-ES" w:eastAsia="en-US" w:bidi="ar-SA"/>
      </w:rPr>
    </w:lvl>
    <w:lvl w:ilvl="2" w:tplc="59545928">
      <w:numFmt w:val="bullet"/>
      <w:lvlText w:val="•"/>
      <w:lvlJc w:val="left"/>
      <w:pPr>
        <w:ind w:left="2480" w:hanging="285"/>
      </w:pPr>
      <w:rPr>
        <w:rFonts w:hint="default"/>
        <w:lang w:val="es-ES" w:eastAsia="en-US" w:bidi="ar-SA"/>
      </w:rPr>
    </w:lvl>
    <w:lvl w:ilvl="3" w:tplc="B882EF8E">
      <w:numFmt w:val="bullet"/>
      <w:lvlText w:val="•"/>
      <w:lvlJc w:val="left"/>
      <w:pPr>
        <w:ind w:left="3520" w:hanging="285"/>
      </w:pPr>
      <w:rPr>
        <w:rFonts w:hint="default"/>
        <w:lang w:val="es-ES" w:eastAsia="en-US" w:bidi="ar-SA"/>
      </w:rPr>
    </w:lvl>
    <w:lvl w:ilvl="4" w:tplc="B79440A4">
      <w:numFmt w:val="bullet"/>
      <w:lvlText w:val="•"/>
      <w:lvlJc w:val="left"/>
      <w:pPr>
        <w:ind w:left="4560" w:hanging="285"/>
      </w:pPr>
      <w:rPr>
        <w:rFonts w:hint="default"/>
        <w:lang w:val="es-ES" w:eastAsia="en-US" w:bidi="ar-SA"/>
      </w:rPr>
    </w:lvl>
    <w:lvl w:ilvl="5" w:tplc="4776E130">
      <w:numFmt w:val="bullet"/>
      <w:lvlText w:val="•"/>
      <w:lvlJc w:val="left"/>
      <w:pPr>
        <w:ind w:left="5600" w:hanging="285"/>
      </w:pPr>
      <w:rPr>
        <w:rFonts w:hint="default"/>
        <w:lang w:val="es-ES" w:eastAsia="en-US" w:bidi="ar-SA"/>
      </w:rPr>
    </w:lvl>
    <w:lvl w:ilvl="6" w:tplc="81563040">
      <w:numFmt w:val="bullet"/>
      <w:lvlText w:val="•"/>
      <w:lvlJc w:val="left"/>
      <w:pPr>
        <w:ind w:left="6640" w:hanging="285"/>
      </w:pPr>
      <w:rPr>
        <w:rFonts w:hint="default"/>
        <w:lang w:val="es-ES" w:eastAsia="en-US" w:bidi="ar-SA"/>
      </w:rPr>
    </w:lvl>
    <w:lvl w:ilvl="7" w:tplc="689230B6">
      <w:numFmt w:val="bullet"/>
      <w:lvlText w:val="•"/>
      <w:lvlJc w:val="left"/>
      <w:pPr>
        <w:ind w:left="7680" w:hanging="285"/>
      </w:pPr>
      <w:rPr>
        <w:rFonts w:hint="default"/>
        <w:lang w:val="es-ES" w:eastAsia="en-US" w:bidi="ar-SA"/>
      </w:rPr>
    </w:lvl>
    <w:lvl w:ilvl="8" w:tplc="21AC2344">
      <w:numFmt w:val="bullet"/>
      <w:lvlText w:val="•"/>
      <w:lvlJc w:val="left"/>
      <w:pPr>
        <w:ind w:left="8720" w:hanging="285"/>
      </w:pPr>
      <w:rPr>
        <w:rFonts w:hint="default"/>
        <w:lang w:val="es-ES" w:eastAsia="en-US" w:bidi="ar-SA"/>
      </w:rPr>
    </w:lvl>
  </w:abstractNum>
  <w:num w:numId="1" w16cid:durableId="1753623436">
    <w:abstractNumId w:val="2"/>
  </w:num>
  <w:num w:numId="2" w16cid:durableId="653950936">
    <w:abstractNumId w:val="1"/>
  </w:num>
  <w:num w:numId="3" w16cid:durableId="75439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LP40+ELy2gSwp2aPGhcY+rltTYj1u3FXWxBAH2rcWGpD3Nzks0zcnbV0zmRAmijs0tJdAO28AFmpCXNSLKceg==" w:salt="NxR581ShAA+BohtWsF+qw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04A"/>
    <w:rsid w:val="0004669D"/>
    <w:rsid w:val="00105BED"/>
    <w:rsid w:val="001261A7"/>
    <w:rsid w:val="00131FA1"/>
    <w:rsid w:val="00140C75"/>
    <w:rsid w:val="00166E6F"/>
    <w:rsid w:val="001A1C90"/>
    <w:rsid w:val="001C7CBD"/>
    <w:rsid w:val="001D588F"/>
    <w:rsid w:val="001D6141"/>
    <w:rsid w:val="001D7928"/>
    <w:rsid w:val="00210532"/>
    <w:rsid w:val="0024335A"/>
    <w:rsid w:val="00251157"/>
    <w:rsid w:val="002D2C40"/>
    <w:rsid w:val="00355716"/>
    <w:rsid w:val="00355DB5"/>
    <w:rsid w:val="00361FD6"/>
    <w:rsid w:val="00382C7B"/>
    <w:rsid w:val="00384886"/>
    <w:rsid w:val="0038753E"/>
    <w:rsid w:val="003A50C7"/>
    <w:rsid w:val="003F6371"/>
    <w:rsid w:val="004011B2"/>
    <w:rsid w:val="0040509F"/>
    <w:rsid w:val="0042499D"/>
    <w:rsid w:val="00466A36"/>
    <w:rsid w:val="004C2739"/>
    <w:rsid w:val="005132A9"/>
    <w:rsid w:val="005138CC"/>
    <w:rsid w:val="00533844"/>
    <w:rsid w:val="00550408"/>
    <w:rsid w:val="00585AE2"/>
    <w:rsid w:val="005A537B"/>
    <w:rsid w:val="005E1D2B"/>
    <w:rsid w:val="005F33EF"/>
    <w:rsid w:val="006515B0"/>
    <w:rsid w:val="006866A1"/>
    <w:rsid w:val="00692EFA"/>
    <w:rsid w:val="006C2FB4"/>
    <w:rsid w:val="00734A21"/>
    <w:rsid w:val="00753044"/>
    <w:rsid w:val="00766949"/>
    <w:rsid w:val="0078587F"/>
    <w:rsid w:val="007D004A"/>
    <w:rsid w:val="007D4B2B"/>
    <w:rsid w:val="007F6E3A"/>
    <w:rsid w:val="007F75BB"/>
    <w:rsid w:val="008040D2"/>
    <w:rsid w:val="008414E2"/>
    <w:rsid w:val="00853F0C"/>
    <w:rsid w:val="0091550D"/>
    <w:rsid w:val="00916466"/>
    <w:rsid w:val="009A7BC4"/>
    <w:rsid w:val="009B4836"/>
    <w:rsid w:val="009F24F7"/>
    <w:rsid w:val="009F4477"/>
    <w:rsid w:val="00A3079B"/>
    <w:rsid w:val="00A4540A"/>
    <w:rsid w:val="00A613B7"/>
    <w:rsid w:val="00A74665"/>
    <w:rsid w:val="00A7563F"/>
    <w:rsid w:val="00A90578"/>
    <w:rsid w:val="00AA39C8"/>
    <w:rsid w:val="00AD2C9C"/>
    <w:rsid w:val="00AD754D"/>
    <w:rsid w:val="00AE4A6A"/>
    <w:rsid w:val="00AF027F"/>
    <w:rsid w:val="00B20C79"/>
    <w:rsid w:val="00B44E99"/>
    <w:rsid w:val="00B464EA"/>
    <w:rsid w:val="00B64781"/>
    <w:rsid w:val="00B726A6"/>
    <w:rsid w:val="00B754D1"/>
    <w:rsid w:val="00B9051E"/>
    <w:rsid w:val="00BA7713"/>
    <w:rsid w:val="00BE68A7"/>
    <w:rsid w:val="00C36584"/>
    <w:rsid w:val="00C36BFC"/>
    <w:rsid w:val="00C67582"/>
    <w:rsid w:val="00C70028"/>
    <w:rsid w:val="00CA1330"/>
    <w:rsid w:val="00CA3EF2"/>
    <w:rsid w:val="00CA6FE7"/>
    <w:rsid w:val="00D21811"/>
    <w:rsid w:val="00D2337E"/>
    <w:rsid w:val="00D47F61"/>
    <w:rsid w:val="00D506F3"/>
    <w:rsid w:val="00D5433F"/>
    <w:rsid w:val="00DD4EBC"/>
    <w:rsid w:val="00DF78B7"/>
    <w:rsid w:val="00E75BA4"/>
    <w:rsid w:val="00EB0AA3"/>
    <w:rsid w:val="00EE7429"/>
    <w:rsid w:val="00F05916"/>
    <w:rsid w:val="00F24B08"/>
    <w:rsid w:val="00F25977"/>
    <w:rsid w:val="00F507E8"/>
    <w:rsid w:val="00F526CD"/>
    <w:rsid w:val="00F5763E"/>
    <w:rsid w:val="00F671C3"/>
    <w:rsid w:val="00FB26F1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84EB9"/>
  <w15:docId w15:val="{DE414211-DE45-4D94-BDB0-BFF41F0C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tulo1">
    <w:name w:val="heading 1"/>
    <w:basedOn w:val="Normal"/>
    <w:uiPriority w:val="9"/>
    <w:qFormat/>
    <w:pPr>
      <w:ind w:right="59"/>
      <w:jc w:val="center"/>
      <w:outlineLvl w:val="0"/>
    </w:pPr>
    <w:rPr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2386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5"/>
      <w:ind w:left="395" w:hanging="28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6"/>
      <w:ind w:left="45"/>
    </w:pPr>
  </w:style>
  <w:style w:type="paragraph" w:styleId="Encabezado">
    <w:name w:val="header"/>
    <w:basedOn w:val="Normal"/>
    <w:link w:val="EncabezadoCar"/>
    <w:uiPriority w:val="99"/>
    <w:unhideWhenUsed/>
    <w:rsid w:val="00B905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9051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905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9051E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uiPriority w:val="99"/>
    <w:semiHidden/>
    <w:rsid w:val="00B754D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7CB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CBD"/>
    <w:rPr>
      <w:rFonts w:ascii="Segoe UI" w:eastAsia="Arial MT" w:hAnsi="Segoe UI" w:cs="Segoe UI"/>
      <w:sz w:val="18"/>
      <w:szCs w:val="18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%20Luis\Documents\Plantillas%20personalizadas%20de%20Office\R001-23%20Otras%20Normas%20CUESTIONARIO%20SOLICITUD%20DE%20SERVIC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EBB53-4AC4-447B-8E92-944C462D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R001-23 Otras Normas CUESTIONARIO SOLICITUD DE SERVICIOS</Template>
  <TotalTime>4</TotalTime>
  <Pages>3</Pages>
  <Words>875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para Cotización</vt:lpstr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para Cotización</dc:title>
  <dc:subject>Cuestionario</dc:subject>
  <dc:creator>José Luis</dc:creator>
  <cp:keywords>Cotización</cp:keywords>
  <cp:lastModifiedBy>JLAL</cp:lastModifiedBy>
  <cp:revision>3</cp:revision>
  <cp:lastPrinted>2025-09-22T20:45:00Z</cp:lastPrinted>
  <dcterms:created xsi:type="dcterms:W3CDTF">2025-09-22T21:19:00Z</dcterms:created>
  <dcterms:modified xsi:type="dcterms:W3CDTF">2026-08-26T03:42:00Z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TCPDF</vt:lpwstr>
  </property>
  <property fmtid="{D5CDD505-2E9C-101B-9397-08002B2CF9AE}" pid="4" name="LastSaved">
    <vt:filetime>2022-06-28T00:00:00Z</vt:filetime>
  </property>
</Properties>
</file>